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highlight w:val="yellow"/>
        </w:rPr>
        <w:id w:val="1424215674"/>
        <w:docPartObj>
          <w:docPartGallery w:val="Cover Pages"/>
          <w:docPartUnique/>
        </w:docPartObj>
      </w:sdtPr>
      <w:sdtEndPr/>
      <w:sdtContent>
        <w:p w14:paraId="35125A49" w14:textId="77777777" w:rsidR="007C1098" w:rsidRPr="00226E01" w:rsidRDefault="007C1098">
          <w:pPr>
            <w:rPr>
              <w:highlight w:val="yellow"/>
            </w:rPr>
          </w:pPr>
        </w:p>
        <w:p w14:paraId="1C1E7F5C" w14:textId="7D7EB3B0" w:rsidR="00907A40" w:rsidRPr="00226E01" w:rsidRDefault="00907A40">
          <w:pPr>
            <w:rPr>
              <w:highlight w:val="yellow"/>
            </w:rPr>
          </w:pPr>
          <w:r w:rsidRPr="00226E01">
            <w:rPr>
              <w:noProof/>
              <w:color w:val="FFFFFF" w:themeColor="background1"/>
              <w:highlight w:val="yellow"/>
              <w:lang w:eastAsia="nb-NO"/>
            </w:rPr>
            <mc:AlternateContent>
              <mc:Choice Requires="wps">
                <w:drawing>
                  <wp:anchor distT="0" distB="0" distL="114300" distR="114300" simplePos="0" relativeHeight="251658752" behindDoc="0" locked="1" layoutInCell="1" allowOverlap="1" wp14:anchorId="4F0BD24D" wp14:editId="138FC27F">
                    <wp:simplePos x="0" y="0"/>
                    <wp:positionH relativeFrom="margin">
                      <wp:posOffset>2186940</wp:posOffset>
                    </wp:positionH>
                    <wp:positionV relativeFrom="page">
                      <wp:posOffset>8512175</wp:posOffset>
                    </wp:positionV>
                    <wp:extent cx="1205865" cy="28575"/>
                    <wp:effectExtent l="0" t="0" r="0" b="9525"/>
                    <wp:wrapNone/>
                    <wp:docPr id="17" name="Rektangel 17"/>
                    <wp:cNvGraphicFramePr/>
                    <a:graphic xmlns:a="http://schemas.openxmlformats.org/drawingml/2006/main">
                      <a:graphicData uri="http://schemas.microsoft.com/office/word/2010/wordprocessingShape">
                        <wps:wsp>
                          <wps:cNvSpPr/>
                          <wps:spPr>
                            <a:xfrm>
                              <a:off x="0" y="0"/>
                              <a:ext cx="1205865" cy="28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C6E3E" id="Rektangel 17" o:spid="_x0000_s1026" style="position:absolute;margin-left:172.2pt;margin-top:670.25pt;width:94.95pt;height:2.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" fillcolor="white [3212]" stroked="f" strokeweight="1pt">
                    <w10:wrap anchorx="margin" anchory="page"/>
                    <w10:anchorlock/>
                  </v:rect>
                </w:pict>
              </mc:Fallback>
            </mc:AlternateContent>
          </w:r>
          <w:r w:rsidRPr="00226E01">
            <w:rPr>
              <w:noProof/>
              <w:highlight w:val="yellow"/>
              <w:lang w:eastAsia="nb-NO"/>
            </w:rPr>
            <mc:AlternateContent>
              <mc:Choice Requires="wps">
                <w:drawing>
                  <wp:anchor distT="0" distB="0" distL="114300" distR="114300" simplePos="0" relativeHeight="251656704" behindDoc="1" locked="1" layoutInCell="1" allowOverlap="1" wp14:anchorId="0D25328B" wp14:editId="440CF201">
                    <wp:simplePos x="0" y="0"/>
                    <wp:positionH relativeFrom="page">
                      <wp:align>center</wp:align>
                    </wp:positionH>
                    <wp:positionV relativeFrom="page">
                      <wp:posOffset>6120765</wp:posOffset>
                    </wp:positionV>
                    <wp:extent cx="7164000" cy="3618000"/>
                    <wp:effectExtent l="0" t="0" r="0" b="1905"/>
                    <wp:wrapNone/>
                    <wp:docPr id="18" name="Rektangel 5"/>
                    <wp:cNvGraphicFramePr/>
                    <a:graphic xmlns:a="http://schemas.openxmlformats.org/drawingml/2006/main">
                      <a:graphicData uri="http://schemas.microsoft.com/office/word/2010/wordprocessingShape">
                        <wps:wsp>
                          <wps:cNvSpPr/>
                          <wps:spPr>
                            <a:xfrm>
                              <a:off x="0" y="0"/>
                              <a:ext cx="7164000" cy="3618000"/>
                            </a:xfrm>
                            <a:custGeom>
                              <a:avLst/>
                              <a:gdLst>
                                <a:gd name="connsiteX0" fmla="*/ 0 w 7163435"/>
                                <a:gd name="connsiteY0" fmla="*/ 0 h 3616960"/>
                                <a:gd name="connsiteX1" fmla="*/ 7163435 w 7163435"/>
                                <a:gd name="connsiteY1" fmla="*/ 0 h 3616960"/>
                                <a:gd name="connsiteX2" fmla="*/ 7163435 w 7163435"/>
                                <a:gd name="connsiteY2" fmla="*/ 3616960 h 3616960"/>
                                <a:gd name="connsiteX3" fmla="*/ 0 w 7163435"/>
                                <a:gd name="connsiteY3" fmla="*/ 3616960 h 3616960"/>
                                <a:gd name="connsiteX4" fmla="*/ 0 w 7163435"/>
                                <a:gd name="connsiteY4" fmla="*/ 0 h 3616960"/>
                                <a:gd name="connsiteX0" fmla="*/ 0 w 7173595"/>
                                <a:gd name="connsiteY0" fmla="*/ 0 h 3616960"/>
                                <a:gd name="connsiteX1" fmla="*/ 7173595 w 7173595"/>
                                <a:gd name="connsiteY1" fmla="*/ 508000 h 3616960"/>
                                <a:gd name="connsiteX2" fmla="*/ 7163435 w 7173595"/>
                                <a:gd name="connsiteY2" fmla="*/ 3616960 h 3616960"/>
                                <a:gd name="connsiteX3" fmla="*/ 0 w 7173595"/>
                                <a:gd name="connsiteY3" fmla="*/ 3616960 h 3616960"/>
                                <a:gd name="connsiteX4" fmla="*/ 0 w 7173595"/>
                                <a:gd name="connsiteY4" fmla="*/ 0 h 3616960"/>
                                <a:gd name="connsiteX0" fmla="*/ 0 w 7164005"/>
                                <a:gd name="connsiteY0" fmla="*/ 0 h 3616960"/>
                                <a:gd name="connsiteX1" fmla="*/ 7157257 w 7164005"/>
                                <a:gd name="connsiteY1" fmla="*/ 545070 h 3616960"/>
                                <a:gd name="connsiteX2" fmla="*/ 7163435 w 7164005"/>
                                <a:gd name="connsiteY2" fmla="*/ 3616960 h 3616960"/>
                                <a:gd name="connsiteX3" fmla="*/ 0 w 7164005"/>
                                <a:gd name="connsiteY3" fmla="*/ 3616960 h 3616960"/>
                                <a:gd name="connsiteX4" fmla="*/ 0 w 7164005"/>
                                <a:gd name="connsiteY4" fmla="*/ 0 h 3616960"/>
                                <a:gd name="connsiteX0" fmla="*/ 0 w 7163838"/>
                                <a:gd name="connsiteY0" fmla="*/ 0 h 3616960"/>
                                <a:gd name="connsiteX1" fmla="*/ 7151079 w 7163838"/>
                                <a:gd name="connsiteY1" fmla="*/ 563605 h 3616960"/>
                                <a:gd name="connsiteX2" fmla="*/ 7163435 w 7163838"/>
                                <a:gd name="connsiteY2" fmla="*/ 3616960 h 3616960"/>
                                <a:gd name="connsiteX3" fmla="*/ 0 w 7163838"/>
                                <a:gd name="connsiteY3" fmla="*/ 3616960 h 3616960"/>
                                <a:gd name="connsiteX4" fmla="*/ 0 w 7163838"/>
                                <a:gd name="connsiteY4" fmla="*/ 0 h 3616960"/>
                                <a:gd name="connsiteX0" fmla="*/ 0 w 7163747"/>
                                <a:gd name="connsiteY0" fmla="*/ 0 h 3616960"/>
                                <a:gd name="connsiteX1" fmla="*/ 7144900 w 7163747"/>
                                <a:gd name="connsiteY1" fmla="*/ 538896 h 3616960"/>
                                <a:gd name="connsiteX2" fmla="*/ 7163435 w 7163747"/>
                                <a:gd name="connsiteY2" fmla="*/ 3616960 h 3616960"/>
                                <a:gd name="connsiteX3" fmla="*/ 0 w 7163747"/>
                                <a:gd name="connsiteY3" fmla="*/ 3616960 h 3616960"/>
                                <a:gd name="connsiteX4" fmla="*/ 0 w 7163747"/>
                                <a:gd name="connsiteY4" fmla="*/ 0 h 3616960"/>
                                <a:gd name="connsiteX0" fmla="*/ 0 w 7163844"/>
                                <a:gd name="connsiteY0" fmla="*/ 0 h 3616960"/>
                                <a:gd name="connsiteX1" fmla="*/ 7151389 w 7163844"/>
                                <a:gd name="connsiteY1" fmla="*/ 545073 h 3616960"/>
                                <a:gd name="connsiteX2" fmla="*/ 7163435 w 7163844"/>
                                <a:gd name="connsiteY2" fmla="*/ 3616960 h 3616960"/>
                                <a:gd name="connsiteX3" fmla="*/ 0 w 7163844"/>
                                <a:gd name="connsiteY3" fmla="*/ 3616960 h 3616960"/>
                                <a:gd name="connsiteX4" fmla="*/ 0 w 7163844"/>
                                <a:gd name="connsiteY4" fmla="*/ 0 h 3616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63844" h="3616960">
                                  <a:moveTo>
                                    <a:pt x="0" y="0"/>
                                  </a:moveTo>
                                  <a:lnTo>
                                    <a:pt x="7151389" y="545073"/>
                                  </a:lnTo>
                                  <a:cubicBezTo>
                                    <a:pt x="7148002" y="1581393"/>
                                    <a:pt x="7166822" y="2580640"/>
                                    <a:pt x="7163435" y="3616960"/>
                                  </a:cubicBezTo>
                                  <a:lnTo>
                                    <a:pt x="0" y="3616960"/>
                                  </a:lnTo>
                                  <a:lnTo>
                                    <a:pt x="0" y="0"/>
                                  </a:lnTo>
                                  <a:close/>
                                </a:path>
                              </a:pathLst>
                            </a:custGeom>
                            <a:solidFill>
                              <a:srgbClr val="2782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3C7F4" id="Rektangel 5" o:spid="_x0000_s1026" style="position:absolute;margin-left:0;margin-top:481.95pt;width:564.1pt;height:284.9pt;z-index:-2516597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coordsize="7163844,36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" path="m,l7151389,545073v-3387,1036320,15433,2035567,12046,3071887l,3616960,,xe" fillcolor="#2782c8" stroked="f" strokeweight="1pt">
                    <v:stroke joinstyle="miter"/>
                    <v:path arrowok="t" o:connecttype="custom" o:connectlocs="0,0;7151545,545230;7163591,3618000;0,3618000;0,0" o:connectangles="0,0,0,0,0"/>
                    <w10:wrap anchorx="page" anchory="page"/>
                    <w10:anchorlock/>
                  </v:shape>
                </w:pict>
              </mc:Fallback>
            </mc:AlternateContent>
          </w:r>
          <w:r w:rsidRPr="00226E01">
            <w:rPr>
              <w:noProof/>
              <w:highlight w:val="yellow"/>
              <w:lang w:eastAsia="nb-NO"/>
            </w:rPr>
            <mc:AlternateContent>
              <mc:Choice Requires="wps">
                <w:drawing>
                  <wp:anchor distT="0" distB="0" distL="114300" distR="114300" simplePos="0" relativeHeight="251654656" behindDoc="1" locked="1" layoutInCell="1" allowOverlap="1" wp14:anchorId="087C98A1" wp14:editId="2EF8175B">
                    <wp:simplePos x="0" y="0"/>
                    <wp:positionH relativeFrom="page">
                      <wp:posOffset>199390</wp:posOffset>
                    </wp:positionH>
                    <wp:positionV relativeFrom="page">
                      <wp:posOffset>177165</wp:posOffset>
                    </wp:positionV>
                    <wp:extent cx="7163435" cy="6317615"/>
                    <wp:effectExtent l="0" t="0" r="0" b="6985"/>
                    <wp:wrapNone/>
                    <wp:docPr id="19" name="Rektangel 1"/>
                    <wp:cNvGraphicFramePr/>
                    <a:graphic xmlns:a="http://schemas.openxmlformats.org/drawingml/2006/main">
                      <a:graphicData uri="http://schemas.microsoft.com/office/word/2010/wordprocessingShape">
                        <wps:wsp>
                          <wps:cNvSpPr/>
                          <wps:spPr>
                            <a:xfrm>
                              <a:off x="0" y="0"/>
                              <a:ext cx="7163435" cy="6317615"/>
                            </a:xfrm>
                            <a:custGeom>
                              <a:avLst/>
                              <a:gdLst>
                                <a:gd name="connsiteX0" fmla="*/ 0 w 7163435"/>
                                <a:gd name="connsiteY0" fmla="*/ 0 h 6317615"/>
                                <a:gd name="connsiteX1" fmla="*/ 7163435 w 7163435"/>
                                <a:gd name="connsiteY1" fmla="*/ 0 h 6317615"/>
                                <a:gd name="connsiteX2" fmla="*/ 7163435 w 7163435"/>
                                <a:gd name="connsiteY2" fmla="*/ 6317615 h 6317615"/>
                                <a:gd name="connsiteX3" fmla="*/ 0 w 7163435"/>
                                <a:gd name="connsiteY3" fmla="*/ 6317615 h 6317615"/>
                                <a:gd name="connsiteX4" fmla="*/ 0 w 7163435"/>
                                <a:gd name="connsiteY4" fmla="*/ 0 h 6317615"/>
                                <a:gd name="connsiteX0" fmla="*/ 0 w 7163435"/>
                                <a:gd name="connsiteY0" fmla="*/ 0 h 6317615"/>
                                <a:gd name="connsiteX1" fmla="*/ 7163435 w 7163435"/>
                                <a:gd name="connsiteY1" fmla="*/ 0 h 6317615"/>
                                <a:gd name="connsiteX2" fmla="*/ 7163435 w 7163435"/>
                                <a:gd name="connsiteY2" fmla="*/ 6317615 h 6317615"/>
                                <a:gd name="connsiteX3" fmla="*/ 0 w 7163435"/>
                                <a:gd name="connsiteY3" fmla="*/ 5787417 h 6317615"/>
                                <a:gd name="connsiteX4" fmla="*/ 0 w 7163435"/>
                                <a:gd name="connsiteY4" fmla="*/ 0 h 6317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63435" h="6317615">
                                  <a:moveTo>
                                    <a:pt x="0" y="0"/>
                                  </a:moveTo>
                                  <a:lnTo>
                                    <a:pt x="7163435" y="0"/>
                                  </a:lnTo>
                                  <a:lnTo>
                                    <a:pt x="7163435" y="6317615"/>
                                  </a:lnTo>
                                  <a:lnTo>
                                    <a:pt x="0" y="5787417"/>
                                  </a:lnTo>
                                  <a:lnTo>
                                    <a:pt x="0" y="0"/>
                                  </a:lnTo>
                                  <a:close/>
                                </a:path>
                              </a:pathLst>
                            </a:custGeom>
                            <a:blipFill dpi="0" rotWithShape="1">
                              <a:blip r:embed="rId9"/>
                              <a:srcRect/>
                              <a:stretch>
                                <a:fillRect l="-742" t="-37049" r="742" b="-2493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C1A2E" id="Rektangel 1" o:spid="_x0000_s1026" style="position:absolute;margin-left:15.7pt;margin-top:13.95pt;width:564.05pt;height:497.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163435,63176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" path="m,l7163435,r,6317615l,5787417,,xe" stroked="f" strokeweight="1pt">
                    <v:fill r:id="rId10" o:title="" recolor="t" rotate="t" type="frame"/>
                    <v:stroke joinstyle="miter"/>
                    <v:path arrowok="t" o:connecttype="custom" o:connectlocs="0,0;7163435,0;7163435,6317615;0,5787417;0,0" o:connectangles="0,0,0,0,0"/>
                    <w10:wrap anchorx="page" anchory="page"/>
                    <w10:anchorlock/>
                  </v:shape>
                </w:pict>
              </mc:Fallback>
            </mc:AlternateContent>
          </w:r>
        </w:p>
      </w:sdtContent>
    </w:sdt>
    <w:tbl>
      <w:tblPr>
        <w:tblStyle w:val="Tabellrutenett"/>
        <w:tblpPr w:horzAnchor="page" w:tblpXSpec="center" w:tblpYSpec="bottom"/>
        <w:tblW w:w="5367" w:type="pct"/>
        <w:tblLayout w:type="fixed"/>
        <w:tblCellMar>
          <w:top w:w="510" w:type="dxa"/>
          <w:bottom w:w="397" w:type="dxa"/>
        </w:tblCellMar>
        <w:tblLook w:val="04A0" w:firstRow="1" w:lastRow="0" w:firstColumn="1" w:lastColumn="0" w:noHBand="0" w:noVBand="1"/>
      </w:tblPr>
      <w:tblGrid>
        <w:gridCol w:w="9432"/>
      </w:tblGrid>
      <w:tr w:rsidR="00D14D3E" w:rsidRPr="00226E01" w14:paraId="3B38A8BC" w14:textId="77777777" w:rsidTr="00D14D3E">
        <w:trPr>
          <w:trHeight w:val="1633"/>
        </w:trPr>
        <w:tc>
          <w:tcPr>
            <w:tcW w:w="9432" w:type="dxa"/>
            <w:vAlign w:val="bottom"/>
          </w:tcPr>
          <w:p w14:paraId="5908A1EB" w14:textId="30F6A0CC" w:rsidR="00D14D3E" w:rsidRPr="00226E01" w:rsidRDefault="00102616" w:rsidP="00D14D3E">
            <w:pPr>
              <w:pStyle w:val="Tittel"/>
              <w:spacing w:line="240" w:lineRule="auto"/>
              <w:rPr>
                <w:highlight w:val="yellow"/>
              </w:rPr>
            </w:pPr>
            <w:sdt>
              <w:sdtPr>
                <w:alias w:val="Tittel"/>
                <w:tag w:val="Tittel"/>
                <w:id w:val="512730254"/>
                <w:dataBinding w:xpath="/root[1]/tittel[1]" w:storeItemID="{726D343F-CBCC-473B-9244-8FA41BF0C6BC}"/>
                <w:text/>
              </w:sdtPr>
              <w:sdtEndPr/>
              <w:sdtContent>
                <w:r w:rsidR="00B7694C" w:rsidRPr="00226E01">
                  <w:t>Omsorg</w:t>
                </w:r>
                <w:r w:rsidR="005403B7" w:rsidRPr="00226E01">
                  <w:t>splan for</w:t>
                </w:r>
                <w:r w:rsidR="005E1FA6" w:rsidRPr="00226E01">
                  <w:t xml:space="preserve"> </w:t>
                </w:r>
                <w:r w:rsidR="00DB6FFB" w:rsidRPr="00226E01">
                  <w:t>Dønna</w:t>
                </w:r>
                <w:r w:rsidR="005E1FA6" w:rsidRPr="00226E01">
                  <w:t xml:space="preserve"> </w:t>
                </w:r>
                <w:r w:rsidR="005403B7" w:rsidRPr="00226E01">
                  <w:t>kommune</w:t>
                </w:r>
              </w:sdtContent>
            </w:sdt>
          </w:p>
        </w:tc>
      </w:tr>
      <w:tr w:rsidR="00D14D3E" w:rsidRPr="00226E01" w14:paraId="7B6B1A6E" w14:textId="77777777" w:rsidTr="00D14D3E">
        <w:trPr>
          <w:trHeight w:hRule="exact" w:val="1634"/>
        </w:trPr>
        <w:tc>
          <w:tcPr>
            <w:tcW w:w="9432" w:type="dxa"/>
          </w:tcPr>
          <w:sdt>
            <w:sdtPr>
              <w:rPr>
                <w:b/>
              </w:rPr>
              <w:alias w:val="Rapport Årstall"/>
              <w:tag w:val="Rapport Årstall"/>
              <w:id w:val="-1258596372"/>
              <w:text/>
            </w:sdtPr>
            <w:sdtEndPr/>
            <w:sdtContent>
              <w:p w14:paraId="07AE1183" w14:textId="45714EC6" w:rsidR="00D14D3E" w:rsidRPr="00792F72" w:rsidRDefault="00AA6FCB" w:rsidP="00BF5F13">
                <w:pPr>
                  <w:pStyle w:val="Undertittel"/>
                  <w:spacing w:after="120"/>
                  <w:contextualSpacing w:val="0"/>
                  <w:rPr>
                    <w:b/>
                  </w:rPr>
                </w:pPr>
                <w:r>
                  <w:rPr>
                    <w:b/>
                  </w:rPr>
                  <w:t>VEDTATT AV DØNNA KOMMUNESTYRE 14.04. 2021</w:t>
                </w:r>
              </w:p>
            </w:sdtContent>
          </w:sdt>
          <w:sdt>
            <w:sdtPr>
              <w:rPr>
                <w:sz w:val="24"/>
                <w:szCs w:val="24"/>
              </w:rPr>
              <w:alias w:val="Oppdragsgiver"/>
              <w:tag w:val="Oppdragsgiver"/>
              <w:id w:val="1288241638"/>
              <w:dataBinding w:xpath="/root[1]/Oppdragsgiver[1]" w:storeItemID="{726D343F-CBCC-473B-9244-8FA41BF0C6BC}"/>
              <w:text w:multiLine="1"/>
            </w:sdtPr>
            <w:sdtEndPr/>
            <w:sdtContent>
              <w:p w14:paraId="3BE28091" w14:textId="77777777" w:rsidR="00D14D3E" w:rsidRPr="00226E01" w:rsidRDefault="00403E55" w:rsidP="00474B71">
                <w:pPr>
                  <w:pStyle w:val="Undertittel"/>
                  <w:rPr>
                    <w:sz w:val="24"/>
                    <w:szCs w:val="24"/>
                    <w:highlight w:val="yellow"/>
                  </w:rPr>
                </w:pPr>
                <w:r w:rsidRPr="00226E01">
                  <w:rPr>
                    <w:sz w:val="24"/>
                    <w:szCs w:val="24"/>
                  </w:rPr>
                  <w:t>sammen skaper vi fremtiden</w:t>
                </w:r>
              </w:p>
            </w:sdtContent>
          </w:sdt>
        </w:tc>
      </w:tr>
    </w:tbl>
    <w:p w14:paraId="56E1F368" w14:textId="77777777" w:rsidR="00C71985" w:rsidRPr="00226E01" w:rsidRDefault="00C71985">
      <w:pPr>
        <w:spacing w:after="160" w:line="259" w:lineRule="auto"/>
        <w:rPr>
          <w:highlight w:val="yellow"/>
        </w:rPr>
      </w:pPr>
    </w:p>
    <w:p w14:paraId="3543C9F4" w14:textId="00838F19" w:rsidR="00C71985" w:rsidRPr="00226E01" w:rsidRDefault="00474B71">
      <w:pPr>
        <w:spacing w:after="160" w:line="259" w:lineRule="auto"/>
        <w:rPr>
          <w:highlight w:val="yellow"/>
        </w:rPr>
      </w:pPr>
      <w:r>
        <w:rPr>
          <w:noProof/>
        </w:rPr>
        <mc:AlternateContent>
          <mc:Choice Requires="wps">
            <w:drawing>
              <wp:anchor distT="0" distB="0" distL="114300" distR="114300" simplePos="0" relativeHeight="251661824" behindDoc="1" locked="0" layoutInCell="1" allowOverlap="1" wp14:anchorId="1FBDB3F1" wp14:editId="1D7FFC3A">
                <wp:simplePos x="0" y="0"/>
                <wp:positionH relativeFrom="column">
                  <wp:posOffset>-795655</wp:posOffset>
                </wp:positionH>
                <wp:positionV relativeFrom="paragraph">
                  <wp:posOffset>7459980</wp:posOffset>
                </wp:positionV>
                <wp:extent cx="7163435" cy="635"/>
                <wp:effectExtent l="0" t="0" r="0" b="0"/>
                <wp:wrapNone/>
                <wp:docPr id="5" name="Tekstboks 5"/>
                <wp:cNvGraphicFramePr/>
                <a:graphic xmlns:a="http://schemas.openxmlformats.org/drawingml/2006/main">
                  <a:graphicData uri="http://schemas.microsoft.com/office/word/2010/wordprocessingShape">
                    <wps:wsp>
                      <wps:cNvSpPr txBox="1"/>
                      <wps:spPr>
                        <a:xfrm>
                          <a:off x="0" y="0"/>
                          <a:ext cx="7163435" cy="635"/>
                        </a:xfrm>
                        <a:prstGeom prst="rect">
                          <a:avLst/>
                        </a:prstGeom>
                        <a:solidFill>
                          <a:prstClr val="white"/>
                        </a:solidFill>
                        <a:ln>
                          <a:noFill/>
                        </a:ln>
                      </wps:spPr>
                      <wps:txbx>
                        <w:txbxContent>
                          <w:p w14:paraId="4CE4A742" w14:textId="74B2A81D" w:rsidR="00474B71" w:rsidRPr="0051079F" w:rsidRDefault="00AA6FCB" w:rsidP="00474B71">
                            <w:pPr>
                              <w:pStyle w:val="Bildetekst"/>
                              <w:jc w:val="center"/>
                              <w:rPr>
                                <w:noProof/>
                                <w:color w:val="FFFFFF" w:themeColor="background1"/>
                                <w:sz w:val="20"/>
                              </w:rPr>
                            </w:pPr>
                            <w:r>
                              <w:t xml:space="preserve">Kommunestyrets sak 14/21.  </w:t>
                            </w:r>
                            <w:proofErr w:type="spellStart"/>
                            <w:r>
                              <w:t>Arkivsaksnr</w:t>
                            </w:r>
                            <w:proofErr w:type="spellEnd"/>
                            <w:r>
                              <w:t>. 2021/163-25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FBDB3F1" id="_x0000_t202" coordsize="21600,21600" o:spt="202" path="m,l,21600r21600,l21600,xe">
                <v:stroke joinstyle="miter"/>
                <v:path gradientshapeok="t" o:connecttype="rect"/>
              </v:shapetype>
              <v:shape id="Tekstboks 5" o:spid="_x0000_s1026" type="#_x0000_t202" style="position:absolute;margin-left:-62.65pt;margin-top:587.4pt;width:564.0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" stroked="f">
                <v:textbox style="mso-fit-shape-to-text:t" inset="0,0,0,0">
                  <w:txbxContent>
                    <w:p w14:paraId="4CE4A742" w14:textId="74B2A81D" w:rsidR="00474B71" w:rsidRPr="0051079F" w:rsidRDefault="00AA6FCB" w:rsidP="00474B71">
                      <w:pPr>
                        <w:pStyle w:val="Bildetekst"/>
                        <w:jc w:val="center"/>
                        <w:rPr>
                          <w:noProof/>
                          <w:color w:val="FFFFFF" w:themeColor="background1"/>
                          <w:sz w:val="20"/>
                        </w:rPr>
                      </w:pPr>
                      <w:r>
                        <w:t xml:space="preserve">Kommunestyrets sak 14/21.  </w:t>
                      </w:r>
                      <w:proofErr w:type="spellStart"/>
                      <w:r>
                        <w:t>Arkivsaksnr</w:t>
                      </w:r>
                      <w:proofErr w:type="spellEnd"/>
                      <w:r>
                        <w:t>. 2021/163-25</w:t>
                      </w:r>
                    </w:p>
                  </w:txbxContent>
                </v:textbox>
              </v:shape>
            </w:pict>
          </mc:Fallback>
        </mc:AlternateContent>
      </w:r>
      <w:r w:rsidR="00C71985" w:rsidRPr="00226E01">
        <w:rPr>
          <w:highlight w:val="yellow"/>
        </w:rPr>
        <w:br w:type="page"/>
      </w:r>
    </w:p>
    <w:p w14:paraId="04A76212" w14:textId="77777777" w:rsidR="001709CC" w:rsidRPr="00226E01" w:rsidRDefault="001709CC" w:rsidP="001709CC">
      <w:pPr>
        <w:spacing w:after="160" w:line="259" w:lineRule="auto"/>
        <w:rPr>
          <w:highlight w:val="yellow"/>
        </w:rPr>
      </w:pPr>
    </w:p>
    <w:p w14:paraId="31D02591" w14:textId="77777777" w:rsidR="00AA6FCB" w:rsidRDefault="00AA6FCB" w:rsidP="00AA6FCB">
      <w:pPr>
        <w:spacing w:after="160" w:line="259" w:lineRule="auto"/>
        <w:rPr>
          <w:b/>
          <w:bCs/>
          <w:sz w:val="28"/>
          <w:szCs w:val="28"/>
        </w:rPr>
      </w:pPr>
      <w:r w:rsidRPr="00AA6FCB">
        <w:rPr>
          <w:b/>
          <w:bCs/>
          <w:sz w:val="28"/>
          <w:szCs w:val="28"/>
        </w:rPr>
        <w:t>Kommunestyrets vedtak i sak 14/21</w:t>
      </w:r>
    </w:p>
    <w:p w14:paraId="226E4B85" w14:textId="193DFD5A" w:rsidR="00AA6FCB" w:rsidRDefault="00AA6FCB" w:rsidP="00AA6FCB">
      <w:pPr>
        <w:spacing w:after="160" w:line="259" w:lineRule="auto"/>
        <w:rPr>
          <w:b/>
          <w:bCs/>
          <w:sz w:val="28"/>
          <w:szCs w:val="28"/>
        </w:rPr>
      </w:pPr>
      <w:r w:rsidRPr="00AA6FCB">
        <w:rPr>
          <w:b/>
          <w:bCs/>
          <w:sz w:val="28"/>
          <w:szCs w:val="28"/>
        </w:rPr>
        <w:t>Helse- og mestringsplan, endelig vedtak:</w:t>
      </w:r>
    </w:p>
    <w:p w14:paraId="7A2D18B8" w14:textId="77777777" w:rsidR="00AA6FCB" w:rsidRPr="00AA6FCB" w:rsidRDefault="00AA6FCB" w:rsidP="00AA6FCB">
      <w:pPr>
        <w:spacing w:after="160" w:line="360" w:lineRule="auto"/>
        <w:rPr>
          <w:b/>
          <w:bCs/>
          <w:sz w:val="28"/>
          <w:szCs w:val="28"/>
        </w:rPr>
      </w:pPr>
    </w:p>
    <w:p w14:paraId="1321D906" w14:textId="53C3564F" w:rsidR="00C71985" w:rsidRPr="00AA6FCB" w:rsidRDefault="00AA6FCB" w:rsidP="00AA6FCB">
      <w:pPr>
        <w:spacing w:after="160" w:line="360" w:lineRule="auto"/>
        <w:ind w:left="709"/>
        <w:rPr>
          <w:i/>
          <w:iCs/>
          <w:sz w:val="24"/>
          <w:szCs w:val="24"/>
          <w:highlight w:val="yellow"/>
        </w:rPr>
      </w:pPr>
      <w:r w:rsidRPr="00AA6FCB">
        <w:rPr>
          <w:i/>
          <w:iCs/>
          <w:sz w:val="24"/>
          <w:szCs w:val="24"/>
        </w:rPr>
        <w:t>Kommunedelplan (etter Plan- og bygningslovens bestemmelser) Helse- og mestringsplan</w:t>
      </w:r>
      <w:r>
        <w:rPr>
          <w:i/>
          <w:iCs/>
          <w:sz w:val="24"/>
          <w:szCs w:val="24"/>
        </w:rPr>
        <w:t xml:space="preserve"> </w:t>
      </w:r>
      <w:r w:rsidRPr="00AA6FCB">
        <w:rPr>
          <w:i/>
          <w:iCs/>
          <w:sz w:val="24"/>
          <w:szCs w:val="24"/>
        </w:rPr>
        <w:t>vedtas med de endringer som kommunedirektøren foreslår med bakgrunn i innkomne</w:t>
      </w:r>
      <w:r>
        <w:rPr>
          <w:i/>
          <w:iCs/>
          <w:sz w:val="24"/>
          <w:szCs w:val="24"/>
        </w:rPr>
        <w:t xml:space="preserve"> </w:t>
      </w:r>
      <w:r w:rsidRPr="00AA6FCB">
        <w:rPr>
          <w:i/>
          <w:iCs/>
          <w:sz w:val="24"/>
          <w:szCs w:val="24"/>
        </w:rPr>
        <w:t>høringsuttalelser.</w:t>
      </w:r>
      <w:r w:rsidRPr="00AA6FCB">
        <w:rPr>
          <w:i/>
          <w:iCs/>
          <w:sz w:val="24"/>
          <w:szCs w:val="24"/>
        </w:rPr>
        <w:cr/>
      </w:r>
    </w:p>
    <w:p w14:paraId="1A4FE665" w14:textId="77777777" w:rsidR="00AA6FCB" w:rsidRDefault="00AA6FCB">
      <w:pPr>
        <w:spacing w:before="0" w:after="160" w:line="259" w:lineRule="auto"/>
        <w:rPr>
          <w:rFonts w:ascii="Garamond" w:eastAsiaTheme="majorEastAsia" w:hAnsi="Garamond" w:cstheme="majorBidi"/>
          <w:color w:val="000000" w:themeColor="text1"/>
          <w:sz w:val="70"/>
          <w:szCs w:val="32"/>
          <w:lang w:eastAsia="nb-NO"/>
        </w:rPr>
      </w:pPr>
      <w:r>
        <w:rPr>
          <w:rFonts w:ascii="Garamond" w:eastAsiaTheme="majorEastAsia" w:hAnsi="Garamond" w:cstheme="majorBidi"/>
          <w:color w:val="000000" w:themeColor="text1"/>
          <w:sz w:val="70"/>
          <w:szCs w:val="32"/>
          <w:lang w:eastAsia="nb-NO"/>
        </w:rPr>
        <w:br w:type="page"/>
      </w:r>
    </w:p>
    <w:p w14:paraId="148F6CB6" w14:textId="0D5F4111" w:rsidR="007F6730" w:rsidRPr="00226E01" w:rsidRDefault="00262D52" w:rsidP="007F6730">
      <w:pPr>
        <w:keepNext/>
        <w:keepLines/>
        <w:spacing w:before="3120" w:after="960" w:line="240" w:lineRule="auto"/>
        <w:rPr>
          <w:rFonts w:ascii="Garamond" w:eastAsiaTheme="majorEastAsia" w:hAnsi="Garamond" w:cstheme="majorBidi"/>
          <w:color w:val="000000" w:themeColor="text1"/>
          <w:sz w:val="70"/>
          <w:szCs w:val="32"/>
          <w:lang w:eastAsia="nb-NO"/>
        </w:rPr>
      </w:pPr>
      <w:r w:rsidRPr="00226E01">
        <w:rPr>
          <w:rFonts w:ascii="Garamond" w:eastAsiaTheme="majorEastAsia" w:hAnsi="Garamond" w:cstheme="majorBidi"/>
          <w:color w:val="000000" w:themeColor="text1"/>
          <w:sz w:val="70"/>
          <w:szCs w:val="32"/>
          <w:lang w:eastAsia="nb-NO"/>
        </w:rPr>
        <w:lastRenderedPageBreak/>
        <w:t>I</w:t>
      </w:r>
      <w:r w:rsidR="0072521A" w:rsidRPr="00226E01">
        <w:rPr>
          <w:rFonts w:ascii="Garamond" w:eastAsiaTheme="majorEastAsia" w:hAnsi="Garamond" w:cstheme="majorBidi"/>
          <w:color w:val="000000" w:themeColor="text1"/>
          <w:sz w:val="70"/>
          <w:szCs w:val="32"/>
          <w:lang w:eastAsia="nb-NO"/>
        </w:rPr>
        <w:t>n</w:t>
      </w:r>
      <w:r w:rsidR="007F6730" w:rsidRPr="00226E01">
        <w:rPr>
          <w:rFonts w:ascii="Garamond" w:eastAsiaTheme="majorEastAsia" w:hAnsi="Garamond" w:cstheme="majorBidi"/>
          <w:color w:val="000000" w:themeColor="text1"/>
          <w:sz w:val="70"/>
          <w:szCs w:val="32"/>
          <w:lang w:eastAsia="nb-NO"/>
        </w:rPr>
        <w:t>nhold</w:t>
      </w:r>
    </w:p>
    <w:p w14:paraId="4C78BF0E" w14:textId="234020B8" w:rsidR="00374066" w:rsidRDefault="007F6730">
      <w:pPr>
        <w:pStyle w:val="INNH1"/>
        <w:rPr>
          <w:rFonts w:eastAsiaTheme="minorEastAsia"/>
          <w:b w:val="0"/>
          <w:noProof/>
          <w:sz w:val="22"/>
          <w:lang w:eastAsia="nb-NO"/>
        </w:rPr>
      </w:pPr>
      <w:r w:rsidRPr="00226E01">
        <w:fldChar w:fldCharType="begin"/>
      </w:r>
      <w:r w:rsidRPr="00226E01">
        <w:instrText xml:space="preserve"> TOC \o "1-3" \u </w:instrText>
      </w:r>
      <w:r w:rsidRPr="00226E01">
        <w:fldChar w:fldCharType="separate"/>
      </w:r>
      <w:r w:rsidR="00374066">
        <w:rPr>
          <w:noProof/>
        </w:rPr>
        <w:t>1</w:t>
      </w:r>
      <w:r w:rsidR="00374066">
        <w:rPr>
          <w:rFonts w:eastAsiaTheme="minorEastAsia"/>
          <w:b w:val="0"/>
          <w:noProof/>
          <w:sz w:val="22"/>
          <w:lang w:eastAsia="nb-NO"/>
        </w:rPr>
        <w:tab/>
      </w:r>
      <w:r w:rsidR="00374066">
        <w:rPr>
          <w:noProof/>
        </w:rPr>
        <w:t>Bakgrunn og rammebetingelser</w:t>
      </w:r>
      <w:r w:rsidR="00374066">
        <w:rPr>
          <w:noProof/>
        </w:rPr>
        <w:tab/>
      </w:r>
      <w:r w:rsidR="00374066">
        <w:rPr>
          <w:noProof/>
        </w:rPr>
        <w:fldChar w:fldCharType="begin"/>
      </w:r>
      <w:r w:rsidR="00374066">
        <w:rPr>
          <w:noProof/>
        </w:rPr>
        <w:instrText xml:space="preserve"> PAGEREF _Toc69810925 \h </w:instrText>
      </w:r>
      <w:r w:rsidR="00374066">
        <w:rPr>
          <w:noProof/>
        </w:rPr>
      </w:r>
      <w:r w:rsidR="00374066">
        <w:rPr>
          <w:noProof/>
        </w:rPr>
        <w:fldChar w:fldCharType="separate"/>
      </w:r>
      <w:r w:rsidR="00374066">
        <w:rPr>
          <w:noProof/>
        </w:rPr>
        <w:t>4</w:t>
      </w:r>
      <w:r w:rsidR="00374066">
        <w:rPr>
          <w:noProof/>
        </w:rPr>
        <w:fldChar w:fldCharType="end"/>
      </w:r>
    </w:p>
    <w:p w14:paraId="4F465EFE" w14:textId="4BA370C3" w:rsidR="00374066" w:rsidRDefault="00374066">
      <w:pPr>
        <w:pStyle w:val="INNH2"/>
        <w:rPr>
          <w:rFonts w:eastAsiaTheme="minorEastAsia"/>
          <w:i w:val="0"/>
          <w:noProof/>
          <w:sz w:val="22"/>
          <w:lang w:eastAsia="nb-NO"/>
        </w:rPr>
      </w:pPr>
      <w:r w:rsidRPr="004F3929">
        <w:rPr>
          <w:rFonts w:cs="Calibri Light"/>
          <w:noProof/>
        </w:rPr>
        <w:t>1.1</w:t>
      </w:r>
      <w:r>
        <w:rPr>
          <w:rFonts w:eastAsiaTheme="minorEastAsia"/>
          <w:i w:val="0"/>
          <w:noProof/>
          <w:sz w:val="22"/>
          <w:lang w:eastAsia="nb-NO"/>
        </w:rPr>
        <w:tab/>
      </w:r>
      <w:r w:rsidRPr="004F3929">
        <w:rPr>
          <w:rFonts w:cs="Calibri Light"/>
          <w:noProof/>
        </w:rPr>
        <w:t>Helse- og mestringsplan – hva er det?</w:t>
      </w:r>
      <w:r>
        <w:rPr>
          <w:noProof/>
        </w:rPr>
        <w:tab/>
      </w:r>
      <w:r>
        <w:rPr>
          <w:noProof/>
        </w:rPr>
        <w:fldChar w:fldCharType="begin"/>
      </w:r>
      <w:r>
        <w:rPr>
          <w:noProof/>
        </w:rPr>
        <w:instrText xml:space="preserve"> PAGEREF _Toc69810926 \h </w:instrText>
      </w:r>
      <w:r>
        <w:rPr>
          <w:noProof/>
        </w:rPr>
      </w:r>
      <w:r>
        <w:rPr>
          <w:noProof/>
        </w:rPr>
        <w:fldChar w:fldCharType="separate"/>
      </w:r>
      <w:r>
        <w:rPr>
          <w:noProof/>
        </w:rPr>
        <w:t>4</w:t>
      </w:r>
      <w:r>
        <w:rPr>
          <w:noProof/>
        </w:rPr>
        <w:fldChar w:fldCharType="end"/>
      </w:r>
    </w:p>
    <w:p w14:paraId="59B7071F" w14:textId="1AA63964" w:rsidR="00374066" w:rsidRDefault="00374066">
      <w:pPr>
        <w:pStyle w:val="INNH2"/>
        <w:rPr>
          <w:rFonts w:eastAsiaTheme="minorEastAsia"/>
          <w:i w:val="0"/>
          <w:noProof/>
          <w:sz w:val="22"/>
          <w:lang w:eastAsia="nb-NO"/>
        </w:rPr>
      </w:pPr>
      <w:r w:rsidRPr="004F3929">
        <w:rPr>
          <w:rFonts w:cs="Calibri Light"/>
          <w:noProof/>
        </w:rPr>
        <w:t>1.2</w:t>
      </w:r>
      <w:r>
        <w:rPr>
          <w:rFonts w:eastAsiaTheme="minorEastAsia"/>
          <w:i w:val="0"/>
          <w:noProof/>
          <w:sz w:val="22"/>
          <w:lang w:eastAsia="nb-NO"/>
        </w:rPr>
        <w:tab/>
      </w:r>
      <w:r w:rsidRPr="004F3929">
        <w:rPr>
          <w:rFonts w:cs="Calibri Light"/>
          <w:noProof/>
        </w:rPr>
        <w:t>Utvikling i dialog med lokalsamfunnet (kommunen 3.0)</w:t>
      </w:r>
      <w:r>
        <w:rPr>
          <w:noProof/>
        </w:rPr>
        <w:tab/>
      </w:r>
      <w:r>
        <w:rPr>
          <w:noProof/>
        </w:rPr>
        <w:fldChar w:fldCharType="begin"/>
      </w:r>
      <w:r>
        <w:rPr>
          <w:noProof/>
        </w:rPr>
        <w:instrText xml:space="preserve"> PAGEREF _Toc69810927 \h </w:instrText>
      </w:r>
      <w:r>
        <w:rPr>
          <w:noProof/>
        </w:rPr>
      </w:r>
      <w:r>
        <w:rPr>
          <w:noProof/>
        </w:rPr>
        <w:fldChar w:fldCharType="separate"/>
      </w:r>
      <w:r>
        <w:rPr>
          <w:noProof/>
        </w:rPr>
        <w:t>6</w:t>
      </w:r>
      <w:r>
        <w:rPr>
          <w:noProof/>
        </w:rPr>
        <w:fldChar w:fldCharType="end"/>
      </w:r>
    </w:p>
    <w:p w14:paraId="5D9909BA" w14:textId="22C8AF06" w:rsidR="00374066" w:rsidRDefault="00374066">
      <w:pPr>
        <w:pStyle w:val="INNH2"/>
        <w:rPr>
          <w:rFonts w:eastAsiaTheme="minorEastAsia"/>
          <w:i w:val="0"/>
          <w:noProof/>
          <w:sz w:val="22"/>
          <w:lang w:eastAsia="nb-NO"/>
        </w:rPr>
      </w:pPr>
      <w:r w:rsidRPr="004F3929">
        <w:rPr>
          <w:rFonts w:cs="Calibri Light"/>
          <w:noProof/>
        </w:rPr>
        <w:t>1.3</w:t>
      </w:r>
      <w:r>
        <w:rPr>
          <w:rFonts w:eastAsiaTheme="minorEastAsia"/>
          <w:i w:val="0"/>
          <w:noProof/>
          <w:sz w:val="22"/>
          <w:lang w:eastAsia="nb-NO"/>
        </w:rPr>
        <w:tab/>
      </w:r>
      <w:r w:rsidRPr="004F3929">
        <w:rPr>
          <w:rFonts w:cs="Calibri Light"/>
          <w:noProof/>
        </w:rPr>
        <w:t>Økt behov på 89 prosent til 2045 krever flere fagfolk og flere bygg</w:t>
      </w:r>
      <w:r>
        <w:rPr>
          <w:noProof/>
        </w:rPr>
        <w:tab/>
      </w:r>
      <w:r>
        <w:rPr>
          <w:noProof/>
        </w:rPr>
        <w:fldChar w:fldCharType="begin"/>
      </w:r>
      <w:r>
        <w:rPr>
          <w:noProof/>
        </w:rPr>
        <w:instrText xml:space="preserve"> PAGEREF _Toc69810928 \h </w:instrText>
      </w:r>
      <w:r>
        <w:rPr>
          <w:noProof/>
        </w:rPr>
      </w:r>
      <w:r>
        <w:rPr>
          <w:noProof/>
        </w:rPr>
        <w:fldChar w:fldCharType="separate"/>
      </w:r>
      <w:r>
        <w:rPr>
          <w:noProof/>
        </w:rPr>
        <w:t>7</w:t>
      </w:r>
      <w:r>
        <w:rPr>
          <w:noProof/>
        </w:rPr>
        <w:fldChar w:fldCharType="end"/>
      </w:r>
    </w:p>
    <w:p w14:paraId="5316F9C3" w14:textId="23DECFC7" w:rsidR="00374066" w:rsidRDefault="00374066">
      <w:pPr>
        <w:pStyle w:val="INNH2"/>
        <w:rPr>
          <w:rFonts w:eastAsiaTheme="minorEastAsia"/>
          <w:i w:val="0"/>
          <w:noProof/>
          <w:sz w:val="22"/>
          <w:lang w:eastAsia="nb-NO"/>
        </w:rPr>
      </w:pPr>
      <w:r>
        <w:rPr>
          <w:noProof/>
        </w:rPr>
        <w:t>1.4</w:t>
      </w:r>
      <w:r>
        <w:rPr>
          <w:rFonts w:eastAsiaTheme="minorEastAsia"/>
          <w:i w:val="0"/>
          <w:noProof/>
          <w:sz w:val="22"/>
          <w:lang w:eastAsia="nb-NO"/>
        </w:rPr>
        <w:tab/>
      </w:r>
      <w:r>
        <w:rPr>
          <w:noProof/>
        </w:rPr>
        <w:t>Hovedutfordringene</w:t>
      </w:r>
      <w:r>
        <w:rPr>
          <w:noProof/>
        </w:rPr>
        <w:tab/>
      </w:r>
      <w:r>
        <w:rPr>
          <w:noProof/>
        </w:rPr>
        <w:fldChar w:fldCharType="begin"/>
      </w:r>
      <w:r>
        <w:rPr>
          <w:noProof/>
        </w:rPr>
        <w:instrText xml:space="preserve"> PAGEREF _Toc69810929 \h </w:instrText>
      </w:r>
      <w:r>
        <w:rPr>
          <w:noProof/>
        </w:rPr>
      </w:r>
      <w:r>
        <w:rPr>
          <w:noProof/>
        </w:rPr>
        <w:fldChar w:fldCharType="separate"/>
      </w:r>
      <w:r>
        <w:rPr>
          <w:noProof/>
        </w:rPr>
        <w:t>8</w:t>
      </w:r>
      <w:r>
        <w:rPr>
          <w:noProof/>
        </w:rPr>
        <w:fldChar w:fldCharType="end"/>
      </w:r>
    </w:p>
    <w:p w14:paraId="33789BD6" w14:textId="39962199" w:rsidR="00374066" w:rsidRDefault="00374066">
      <w:pPr>
        <w:pStyle w:val="INNH1"/>
        <w:rPr>
          <w:rFonts w:eastAsiaTheme="minorEastAsia"/>
          <w:b w:val="0"/>
          <w:noProof/>
          <w:sz w:val="22"/>
          <w:lang w:eastAsia="nb-NO"/>
        </w:rPr>
      </w:pPr>
      <w:r>
        <w:rPr>
          <w:noProof/>
          <w:lang w:eastAsia="nb-NO"/>
        </w:rPr>
        <w:t>2</w:t>
      </w:r>
      <w:r>
        <w:rPr>
          <w:rFonts w:eastAsiaTheme="minorEastAsia"/>
          <w:b w:val="0"/>
          <w:noProof/>
          <w:sz w:val="22"/>
          <w:lang w:eastAsia="nb-NO"/>
        </w:rPr>
        <w:tab/>
      </w:r>
      <w:r>
        <w:rPr>
          <w:noProof/>
        </w:rPr>
        <w:t>Strategier og hovedgrep for utvikling av tjenestene</w:t>
      </w:r>
      <w:r>
        <w:rPr>
          <w:noProof/>
        </w:rPr>
        <w:tab/>
      </w:r>
      <w:r>
        <w:rPr>
          <w:noProof/>
        </w:rPr>
        <w:fldChar w:fldCharType="begin"/>
      </w:r>
      <w:r>
        <w:rPr>
          <w:noProof/>
        </w:rPr>
        <w:instrText xml:space="preserve"> PAGEREF _Toc69810930 \h </w:instrText>
      </w:r>
      <w:r>
        <w:rPr>
          <w:noProof/>
        </w:rPr>
      </w:r>
      <w:r>
        <w:rPr>
          <w:noProof/>
        </w:rPr>
        <w:fldChar w:fldCharType="separate"/>
      </w:r>
      <w:r>
        <w:rPr>
          <w:noProof/>
        </w:rPr>
        <w:t>11</w:t>
      </w:r>
      <w:r>
        <w:rPr>
          <w:noProof/>
        </w:rPr>
        <w:fldChar w:fldCharType="end"/>
      </w:r>
    </w:p>
    <w:p w14:paraId="34FF2D18" w14:textId="11CED8FF" w:rsidR="00374066" w:rsidRDefault="00374066">
      <w:pPr>
        <w:pStyle w:val="INNH2"/>
        <w:rPr>
          <w:rFonts w:eastAsiaTheme="minorEastAsia"/>
          <w:i w:val="0"/>
          <w:noProof/>
          <w:sz w:val="22"/>
          <w:lang w:eastAsia="nb-NO"/>
        </w:rPr>
      </w:pPr>
      <w:r>
        <w:rPr>
          <w:noProof/>
          <w:lang w:eastAsia="nb-NO"/>
        </w:rPr>
        <w:t>2.1</w:t>
      </w:r>
      <w:r>
        <w:rPr>
          <w:rFonts w:eastAsiaTheme="minorEastAsia"/>
          <w:i w:val="0"/>
          <w:noProof/>
          <w:sz w:val="22"/>
          <w:lang w:eastAsia="nb-NO"/>
        </w:rPr>
        <w:tab/>
      </w:r>
      <w:r>
        <w:rPr>
          <w:noProof/>
          <w:lang w:eastAsia="nb-NO"/>
        </w:rPr>
        <w:t>Rehabilitering og folkehelse</w:t>
      </w:r>
      <w:r>
        <w:rPr>
          <w:noProof/>
        </w:rPr>
        <w:tab/>
      </w:r>
      <w:r>
        <w:rPr>
          <w:noProof/>
        </w:rPr>
        <w:fldChar w:fldCharType="begin"/>
      </w:r>
      <w:r>
        <w:rPr>
          <w:noProof/>
        </w:rPr>
        <w:instrText xml:space="preserve"> PAGEREF _Toc69810931 \h </w:instrText>
      </w:r>
      <w:r>
        <w:rPr>
          <w:noProof/>
        </w:rPr>
      </w:r>
      <w:r>
        <w:rPr>
          <w:noProof/>
        </w:rPr>
        <w:fldChar w:fldCharType="separate"/>
      </w:r>
      <w:r>
        <w:rPr>
          <w:noProof/>
        </w:rPr>
        <w:t>11</w:t>
      </w:r>
      <w:r>
        <w:rPr>
          <w:noProof/>
        </w:rPr>
        <w:fldChar w:fldCharType="end"/>
      </w:r>
    </w:p>
    <w:p w14:paraId="3C71CF14" w14:textId="3177FA04" w:rsidR="00374066" w:rsidRDefault="00374066">
      <w:pPr>
        <w:pStyle w:val="INNH2"/>
        <w:rPr>
          <w:rFonts w:eastAsiaTheme="minorEastAsia"/>
          <w:i w:val="0"/>
          <w:noProof/>
          <w:sz w:val="22"/>
          <w:lang w:eastAsia="nb-NO"/>
        </w:rPr>
      </w:pPr>
      <w:r>
        <w:rPr>
          <w:noProof/>
          <w:lang w:eastAsia="nb-NO"/>
        </w:rPr>
        <w:t>2.2</w:t>
      </w:r>
      <w:r>
        <w:rPr>
          <w:rFonts w:eastAsiaTheme="minorEastAsia"/>
          <w:i w:val="0"/>
          <w:noProof/>
          <w:sz w:val="22"/>
          <w:lang w:eastAsia="nb-NO"/>
        </w:rPr>
        <w:tab/>
      </w:r>
      <w:r>
        <w:rPr>
          <w:noProof/>
          <w:lang w:eastAsia="nb-NO"/>
        </w:rPr>
        <w:t>Styrking av tilbudet til personer med demenssykdom</w:t>
      </w:r>
      <w:r>
        <w:rPr>
          <w:noProof/>
        </w:rPr>
        <w:tab/>
      </w:r>
      <w:r>
        <w:rPr>
          <w:noProof/>
        </w:rPr>
        <w:fldChar w:fldCharType="begin"/>
      </w:r>
      <w:r>
        <w:rPr>
          <w:noProof/>
        </w:rPr>
        <w:instrText xml:space="preserve"> PAGEREF _Toc69810932 \h </w:instrText>
      </w:r>
      <w:r>
        <w:rPr>
          <w:noProof/>
        </w:rPr>
      </w:r>
      <w:r>
        <w:rPr>
          <w:noProof/>
        </w:rPr>
        <w:fldChar w:fldCharType="separate"/>
      </w:r>
      <w:r>
        <w:rPr>
          <w:noProof/>
        </w:rPr>
        <w:t>12</w:t>
      </w:r>
      <w:r>
        <w:rPr>
          <w:noProof/>
        </w:rPr>
        <w:fldChar w:fldCharType="end"/>
      </w:r>
    </w:p>
    <w:p w14:paraId="7522188A" w14:textId="0749E796" w:rsidR="00374066" w:rsidRDefault="00374066">
      <w:pPr>
        <w:pStyle w:val="INNH2"/>
        <w:rPr>
          <w:rFonts w:eastAsiaTheme="minorEastAsia"/>
          <w:i w:val="0"/>
          <w:noProof/>
          <w:sz w:val="22"/>
          <w:lang w:eastAsia="nb-NO"/>
        </w:rPr>
      </w:pPr>
      <w:r>
        <w:rPr>
          <w:noProof/>
        </w:rPr>
        <w:t>2.3</w:t>
      </w:r>
      <w:r>
        <w:rPr>
          <w:rFonts w:eastAsiaTheme="minorEastAsia"/>
          <w:i w:val="0"/>
          <w:noProof/>
          <w:sz w:val="22"/>
          <w:lang w:eastAsia="nb-NO"/>
        </w:rPr>
        <w:tab/>
      </w:r>
      <w:r>
        <w:rPr>
          <w:noProof/>
        </w:rPr>
        <w:t>Psykiske helseproblemer og rusmiddelproblemer</w:t>
      </w:r>
      <w:r>
        <w:rPr>
          <w:noProof/>
        </w:rPr>
        <w:tab/>
      </w:r>
      <w:r>
        <w:rPr>
          <w:noProof/>
        </w:rPr>
        <w:fldChar w:fldCharType="begin"/>
      </w:r>
      <w:r>
        <w:rPr>
          <w:noProof/>
        </w:rPr>
        <w:instrText xml:space="preserve"> PAGEREF _Toc69810933 \h </w:instrText>
      </w:r>
      <w:r>
        <w:rPr>
          <w:noProof/>
        </w:rPr>
      </w:r>
      <w:r>
        <w:rPr>
          <w:noProof/>
        </w:rPr>
        <w:fldChar w:fldCharType="separate"/>
      </w:r>
      <w:r>
        <w:rPr>
          <w:noProof/>
        </w:rPr>
        <w:t>14</w:t>
      </w:r>
      <w:r>
        <w:rPr>
          <w:noProof/>
        </w:rPr>
        <w:fldChar w:fldCharType="end"/>
      </w:r>
    </w:p>
    <w:p w14:paraId="38146403" w14:textId="4A2F95B0" w:rsidR="00374066" w:rsidRDefault="00374066">
      <w:pPr>
        <w:pStyle w:val="INNH2"/>
        <w:rPr>
          <w:rFonts w:eastAsiaTheme="minorEastAsia"/>
          <w:i w:val="0"/>
          <w:noProof/>
          <w:sz w:val="22"/>
          <w:lang w:eastAsia="nb-NO"/>
        </w:rPr>
      </w:pPr>
      <w:r>
        <w:rPr>
          <w:noProof/>
        </w:rPr>
        <w:t>2.4</w:t>
      </w:r>
      <w:r>
        <w:rPr>
          <w:rFonts w:eastAsiaTheme="minorEastAsia"/>
          <w:i w:val="0"/>
          <w:noProof/>
          <w:sz w:val="22"/>
          <w:lang w:eastAsia="nb-NO"/>
        </w:rPr>
        <w:tab/>
      </w:r>
      <w:r>
        <w:rPr>
          <w:noProof/>
        </w:rPr>
        <w:t>Utvikling av tilbudet til mennesker med nedsatt funksjonsevne</w:t>
      </w:r>
      <w:r>
        <w:rPr>
          <w:noProof/>
        </w:rPr>
        <w:tab/>
      </w:r>
      <w:r>
        <w:rPr>
          <w:noProof/>
        </w:rPr>
        <w:fldChar w:fldCharType="begin"/>
      </w:r>
      <w:r>
        <w:rPr>
          <w:noProof/>
        </w:rPr>
        <w:instrText xml:space="preserve"> PAGEREF _Toc69810934 \h </w:instrText>
      </w:r>
      <w:r>
        <w:rPr>
          <w:noProof/>
        </w:rPr>
      </w:r>
      <w:r>
        <w:rPr>
          <w:noProof/>
        </w:rPr>
        <w:fldChar w:fldCharType="separate"/>
      </w:r>
      <w:r>
        <w:rPr>
          <w:noProof/>
        </w:rPr>
        <w:t>15</w:t>
      </w:r>
      <w:r>
        <w:rPr>
          <w:noProof/>
        </w:rPr>
        <w:fldChar w:fldCharType="end"/>
      </w:r>
    </w:p>
    <w:p w14:paraId="014DA6ED" w14:textId="13B94F8D" w:rsidR="00374066" w:rsidRDefault="00374066">
      <w:pPr>
        <w:pStyle w:val="INNH2"/>
        <w:rPr>
          <w:rFonts w:eastAsiaTheme="minorEastAsia"/>
          <w:i w:val="0"/>
          <w:noProof/>
          <w:sz w:val="22"/>
          <w:lang w:eastAsia="nb-NO"/>
        </w:rPr>
      </w:pPr>
      <w:r>
        <w:rPr>
          <w:noProof/>
          <w:lang w:eastAsia="nb-NO"/>
        </w:rPr>
        <w:t>2.5</w:t>
      </w:r>
      <w:r>
        <w:rPr>
          <w:rFonts w:eastAsiaTheme="minorEastAsia"/>
          <w:i w:val="0"/>
          <w:noProof/>
          <w:sz w:val="22"/>
          <w:lang w:eastAsia="nb-NO"/>
        </w:rPr>
        <w:tab/>
      </w:r>
      <w:r>
        <w:rPr>
          <w:noProof/>
          <w:lang w:eastAsia="nb-NO"/>
        </w:rPr>
        <w:t>Teknologi som grunnlag for smartere helsetjenester</w:t>
      </w:r>
      <w:r>
        <w:rPr>
          <w:noProof/>
        </w:rPr>
        <w:tab/>
      </w:r>
      <w:r>
        <w:rPr>
          <w:noProof/>
        </w:rPr>
        <w:fldChar w:fldCharType="begin"/>
      </w:r>
      <w:r>
        <w:rPr>
          <w:noProof/>
        </w:rPr>
        <w:instrText xml:space="preserve"> PAGEREF _Toc69810935 \h </w:instrText>
      </w:r>
      <w:r>
        <w:rPr>
          <w:noProof/>
        </w:rPr>
      </w:r>
      <w:r>
        <w:rPr>
          <w:noProof/>
        </w:rPr>
        <w:fldChar w:fldCharType="separate"/>
      </w:r>
      <w:r>
        <w:rPr>
          <w:noProof/>
        </w:rPr>
        <w:t>17</w:t>
      </w:r>
      <w:r>
        <w:rPr>
          <w:noProof/>
        </w:rPr>
        <w:fldChar w:fldCharType="end"/>
      </w:r>
    </w:p>
    <w:p w14:paraId="1B0991CA" w14:textId="72023179" w:rsidR="00374066" w:rsidRDefault="00374066">
      <w:pPr>
        <w:pStyle w:val="INNH2"/>
        <w:rPr>
          <w:rFonts w:eastAsiaTheme="minorEastAsia"/>
          <w:i w:val="0"/>
          <w:noProof/>
          <w:sz w:val="22"/>
          <w:lang w:eastAsia="nb-NO"/>
        </w:rPr>
      </w:pPr>
      <w:r>
        <w:rPr>
          <w:noProof/>
        </w:rPr>
        <w:t>2.6</w:t>
      </w:r>
      <w:r>
        <w:rPr>
          <w:rFonts w:eastAsiaTheme="minorEastAsia"/>
          <w:i w:val="0"/>
          <w:noProof/>
          <w:sz w:val="22"/>
          <w:lang w:eastAsia="nb-NO"/>
        </w:rPr>
        <w:tab/>
      </w:r>
      <w:r>
        <w:rPr>
          <w:noProof/>
          <w:lang w:eastAsia="nb-NO"/>
        </w:rPr>
        <w:t>Sats på en heltids- og kompetansekultur</w:t>
      </w:r>
      <w:r>
        <w:rPr>
          <w:noProof/>
        </w:rPr>
        <w:tab/>
      </w:r>
      <w:r>
        <w:rPr>
          <w:noProof/>
        </w:rPr>
        <w:fldChar w:fldCharType="begin"/>
      </w:r>
      <w:r>
        <w:rPr>
          <w:noProof/>
        </w:rPr>
        <w:instrText xml:space="preserve"> PAGEREF _Toc69810936 \h </w:instrText>
      </w:r>
      <w:r>
        <w:rPr>
          <w:noProof/>
        </w:rPr>
      </w:r>
      <w:r>
        <w:rPr>
          <w:noProof/>
        </w:rPr>
        <w:fldChar w:fldCharType="separate"/>
      </w:r>
      <w:r>
        <w:rPr>
          <w:noProof/>
        </w:rPr>
        <w:t>18</w:t>
      </w:r>
      <w:r>
        <w:rPr>
          <w:noProof/>
        </w:rPr>
        <w:fldChar w:fldCharType="end"/>
      </w:r>
    </w:p>
    <w:p w14:paraId="592AB4FE" w14:textId="5C13FE53" w:rsidR="00374066" w:rsidRDefault="00374066">
      <w:pPr>
        <w:pStyle w:val="INNH2"/>
        <w:rPr>
          <w:rFonts w:eastAsiaTheme="minorEastAsia"/>
          <w:i w:val="0"/>
          <w:noProof/>
          <w:sz w:val="22"/>
          <w:lang w:eastAsia="nb-NO"/>
        </w:rPr>
      </w:pPr>
      <w:r>
        <w:rPr>
          <w:noProof/>
          <w:lang w:eastAsia="nb-NO"/>
        </w:rPr>
        <w:t>2.7</w:t>
      </w:r>
      <w:r>
        <w:rPr>
          <w:rFonts w:eastAsiaTheme="minorEastAsia"/>
          <w:i w:val="0"/>
          <w:noProof/>
          <w:sz w:val="22"/>
          <w:lang w:eastAsia="nb-NO"/>
        </w:rPr>
        <w:tab/>
      </w:r>
      <w:r>
        <w:rPr>
          <w:noProof/>
          <w:lang w:eastAsia="nb-NO"/>
        </w:rPr>
        <w:t>Systematisk arbeid med forbedringer og organisatoriske tilpasninger</w:t>
      </w:r>
      <w:r>
        <w:rPr>
          <w:noProof/>
        </w:rPr>
        <w:tab/>
      </w:r>
      <w:r>
        <w:rPr>
          <w:noProof/>
        </w:rPr>
        <w:fldChar w:fldCharType="begin"/>
      </w:r>
      <w:r>
        <w:rPr>
          <w:noProof/>
        </w:rPr>
        <w:instrText xml:space="preserve"> PAGEREF _Toc69810937 \h </w:instrText>
      </w:r>
      <w:r>
        <w:rPr>
          <w:noProof/>
        </w:rPr>
      </w:r>
      <w:r>
        <w:rPr>
          <w:noProof/>
        </w:rPr>
        <w:fldChar w:fldCharType="separate"/>
      </w:r>
      <w:r>
        <w:rPr>
          <w:noProof/>
        </w:rPr>
        <w:t>20</w:t>
      </w:r>
      <w:r>
        <w:rPr>
          <w:noProof/>
        </w:rPr>
        <w:fldChar w:fldCharType="end"/>
      </w:r>
    </w:p>
    <w:p w14:paraId="566E6BF8" w14:textId="35048E99" w:rsidR="00374066" w:rsidRDefault="00374066">
      <w:pPr>
        <w:pStyle w:val="INNH1"/>
        <w:rPr>
          <w:rFonts w:eastAsiaTheme="minorEastAsia"/>
          <w:b w:val="0"/>
          <w:noProof/>
          <w:sz w:val="22"/>
          <w:lang w:eastAsia="nb-NO"/>
        </w:rPr>
      </w:pPr>
      <w:r>
        <w:rPr>
          <w:noProof/>
          <w:lang w:eastAsia="nb-NO"/>
        </w:rPr>
        <w:t>3</w:t>
      </w:r>
      <w:r>
        <w:rPr>
          <w:rFonts w:eastAsiaTheme="minorEastAsia"/>
          <w:b w:val="0"/>
          <w:noProof/>
          <w:sz w:val="22"/>
          <w:lang w:eastAsia="nb-NO"/>
        </w:rPr>
        <w:tab/>
      </w:r>
      <w:r>
        <w:rPr>
          <w:noProof/>
          <w:lang w:eastAsia="nb-NO"/>
        </w:rPr>
        <w:t>Boliger og sykehjem for eldre</w:t>
      </w:r>
      <w:r>
        <w:rPr>
          <w:noProof/>
        </w:rPr>
        <w:tab/>
      </w:r>
      <w:r>
        <w:rPr>
          <w:noProof/>
        </w:rPr>
        <w:fldChar w:fldCharType="begin"/>
      </w:r>
      <w:r>
        <w:rPr>
          <w:noProof/>
        </w:rPr>
        <w:instrText xml:space="preserve"> PAGEREF _Toc69810938 \h </w:instrText>
      </w:r>
      <w:r>
        <w:rPr>
          <w:noProof/>
        </w:rPr>
      </w:r>
      <w:r>
        <w:rPr>
          <w:noProof/>
        </w:rPr>
        <w:fldChar w:fldCharType="separate"/>
      </w:r>
      <w:r>
        <w:rPr>
          <w:noProof/>
        </w:rPr>
        <w:t>22</w:t>
      </w:r>
      <w:r>
        <w:rPr>
          <w:noProof/>
        </w:rPr>
        <w:fldChar w:fldCharType="end"/>
      </w:r>
    </w:p>
    <w:p w14:paraId="6530FCA2" w14:textId="1E7C5009" w:rsidR="00374066" w:rsidRDefault="00374066">
      <w:pPr>
        <w:pStyle w:val="INNH2"/>
        <w:rPr>
          <w:rFonts w:eastAsiaTheme="minorEastAsia"/>
          <w:i w:val="0"/>
          <w:noProof/>
          <w:sz w:val="22"/>
          <w:lang w:eastAsia="nb-NO"/>
        </w:rPr>
      </w:pPr>
      <w:r>
        <w:rPr>
          <w:noProof/>
          <w:lang w:eastAsia="nb-NO"/>
        </w:rPr>
        <w:t>3.1</w:t>
      </w:r>
      <w:r>
        <w:rPr>
          <w:rFonts w:eastAsiaTheme="minorEastAsia"/>
          <w:i w:val="0"/>
          <w:noProof/>
          <w:sz w:val="22"/>
          <w:lang w:eastAsia="nb-NO"/>
        </w:rPr>
        <w:tab/>
      </w:r>
      <w:r>
        <w:rPr>
          <w:noProof/>
          <w:lang w:eastAsia="nb-NO"/>
        </w:rPr>
        <w:t>Kommunal boligpolitikk for eldre</w:t>
      </w:r>
      <w:r>
        <w:rPr>
          <w:noProof/>
        </w:rPr>
        <w:tab/>
      </w:r>
      <w:r>
        <w:rPr>
          <w:noProof/>
        </w:rPr>
        <w:fldChar w:fldCharType="begin"/>
      </w:r>
      <w:r>
        <w:rPr>
          <w:noProof/>
        </w:rPr>
        <w:instrText xml:space="preserve"> PAGEREF _Toc69810939 \h </w:instrText>
      </w:r>
      <w:r>
        <w:rPr>
          <w:noProof/>
        </w:rPr>
      </w:r>
      <w:r>
        <w:rPr>
          <w:noProof/>
        </w:rPr>
        <w:fldChar w:fldCharType="separate"/>
      </w:r>
      <w:r>
        <w:rPr>
          <w:noProof/>
        </w:rPr>
        <w:t>22</w:t>
      </w:r>
      <w:r>
        <w:rPr>
          <w:noProof/>
        </w:rPr>
        <w:fldChar w:fldCharType="end"/>
      </w:r>
    </w:p>
    <w:p w14:paraId="2358B024" w14:textId="39B76799" w:rsidR="00374066" w:rsidRDefault="00374066">
      <w:pPr>
        <w:pStyle w:val="INNH2"/>
        <w:rPr>
          <w:rFonts w:eastAsiaTheme="minorEastAsia"/>
          <w:i w:val="0"/>
          <w:noProof/>
          <w:sz w:val="22"/>
          <w:lang w:eastAsia="nb-NO"/>
        </w:rPr>
      </w:pPr>
      <w:r>
        <w:rPr>
          <w:noProof/>
          <w:lang w:eastAsia="nb-NO"/>
        </w:rPr>
        <w:t>3.2</w:t>
      </w:r>
      <w:r>
        <w:rPr>
          <w:rFonts w:eastAsiaTheme="minorEastAsia"/>
          <w:i w:val="0"/>
          <w:noProof/>
          <w:sz w:val="22"/>
          <w:lang w:eastAsia="nb-NO"/>
        </w:rPr>
        <w:tab/>
      </w:r>
      <w:r>
        <w:rPr>
          <w:noProof/>
          <w:lang w:eastAsia="nb-NO"/>
        </w:rPr>
        <w:t>Alternativer for fremtidig struktur for sykehjem og boliger for eldre</w:t>
      </w:r>
      <w:r>
        <w:rPr>
          <w:noProof/>
        </w:rPr>
        <w:tab/>
      </w:r>
      <w:r>
        <w:rPr>
          <w:noProof/>
        </w:rPr>
        <w:fldChar w:fldCharType="begin"/>
      </w:r>
      <w:r>
        <w:rPr>
          <w:noProof/>
        </w:rPr>
        <w:instrText xml:space="preserve"> PAGEREF _Toc69810940 \h </w:instrText>
      </w:r>
      <w:r>
        <w:rPr>
          <w:noProof/>
        </w:rPr>
      </w:r>
      <w:r>
        <w:rPr>
          <w:noProof/>
        </w:rPr>
        <w:fldChar w:fldCharType="separate"/>
      </w:r>
      <w:r>
        <w:rPr>
          <w:noProof/>
        </w:rPr>
        <w:t>23</w:t>
      </w:r>
      <w:r>
        <w:rPr>
          <w:noProof/>
        </w:rPr>
        <w:fldChar w:fldCharType="end"/>
      </w:r>
    </w:p>
    <w:p w14:paraId="1C6A0E07" w14:textId="3CD4F944" w:rsidR="00374066" w:rsidRDefault="00374066">
      <w:pPr>
        <w:pStyle w:val="INNH2"/>
        <w:rPr>
          <w:rFonts w:eastAsiaTheme="minorEastAsia"/>
          <w:i w:val="0"/>
          <w:noProof/>
          <w:sz w:val="22"/>
          <w:lang w:eastAsia="nb-NO"/>
        </w:rPr>
      </w:pPr>
      <w:r>
        <w:rPr>
          <w:noProof/>
          <w:lang w:eastAsia="nb-NO"/>
        </w:rPr>
        <w:t>3.3</w:t>
      </w:r>
      <w:r>
        <w:rPr>
          <w:rFonts w:eastAsiaTheme="minorEastAsia"/>
          <w:i w:val="0"/>
          <w:noProof/>
          <w:sz w:val="22"/>
          <w:lang w:eastAsia="nb-NO"/>
        </w:rPr>
        <w:tab/>
      </w:r>
      <w:r>
        <w:rPr>
          <w:noProof/>
          <w:lang w:eastAsia="nb-NO"/>
        </w:rPr>
        <w:t>Kartlegging og tilrettelegging av eksisterende boliger</w:t>
      </w:r>
      <w:r>
        <w:rPr>
          <w:noProof/>
        </w:rPr>
        <w:tab/>
      </w:r>
      <w:r>
        <w:rPr>
          <w:noProof/>
        </w:rPr>
        <w:fldChar w:fldCharType="begin"/>
      </w:r>
      <w:r>
        <w:rPr>
          <w:noProof/>
        </w:rPr>
        <w:instrText xml:space="preserve"> PAGEREF _Toc69810941 \h </w:instrText>
      </w:r>
      <w:r>
        <w:rPr>
          <w:noProof/>
        </w:rPr>
      </w:r>
      <w:r>
        <w:rPr>
          <w:noProof/>
        </w:rPr>
        <w:fldChar w:fldCharType="separate"/>
      </w:r>
      <w:r>
        <w:rPr>
          <w:noProof/>
        </w:rPr>
        <w:t>23</w:t>
      </w:r>
      <w:r>
        <w:rPr>
          <w:noProof/>
        </w:rPr>
        <w:fldChar w:fldCharType="end"/>
      </w:r>
    </w:p>
    <w:p w14:paraId="2BA8D7D2" w14:textId="1DB9B2EF" w:rsidR="00374066" w:rsidRDefault="00374066">
      <w:pPr>
        <w:pStyle w:val="INNH2"/>
        <w:rPr>
          <w:rFonts w:eastAsiaTheme="minorEastAsia"/>
          <w:i w:val="0"/>
          <w:noProof/>
          <w:sz w:val="22"/>
          <w:lang w:eastAsia="nb-NO"/>
        </w:rPr>
      </w:pPr>
      <w:r>
        <w:rPr>
          <w:noProof/>
        </w:rPr>
        <w:t>3.4</w:t>
      </w:r>
      <w:r>
        <w:rPr>
          <w:rFonts w:eastAsiaTheme="minorEastAsia"/>
          <w:i w:val="0"/>
          <w:noProof/>
          <w:sz w:val="22"/>
          <w:lang w:eastAsia="nb-NO"/>
        </w:rPr>
        <w:tab/>
      </w:r>
      <w:r>
        <w:rPr>
          <w:noProof/>
        </w:rPr>
        <w:t>Bruk av virkemidlene til Husbanken og NAV</w:t>
      </w:r>
      <w:r>
        <w:rPr>
          <w:noProof/>
        </w:rPr>
        <w:tab/>
      </w:r>
      <w:r>
        <w:rPr>
          <w:noProof/>
        </w:rPr>
        <w:fldChar w:fldCharType="begin"/>
      </w:r>
      <w:r>
        <w:rPr>
          <w:noProof/>
        </w:rPr>
        <w:instrText xml:space="preserve"> PAGEREF _Toc69810942 \h </w:instrText>
      </w:r>
      <w:r>
        <w:rPr>
          <w:noProof/>
        </w:rPr>
      </w:r>
      <w:r>
        <w:rPr>
          <w:noProof/>
        </w:rPr>
        <w:fldChar w:fldCharType="separate"/>
      </w:r>
      <w:r>
        <w:rPr>
          <w:noProof/>
        </w:rPr>
        <w:t>24</w:t>
      </w:r>
      <w:r>
        <w:rPr>
          <w:noProof/>
        </w:rPr>
        <w:fldChar w:fldCharType="end"/>
      </w:r>
    </w:p>
    <w:p w14:paraId="076C4C63" w14:textId="710B5A0C" w:rsidR="00374066" w:rsidRDefault="00374066">
      <w:pPr>
        <w:pStyle w:val="INNH1"/>
        <w:rPr>
          <w:rFonts w:eastAsiaTheme="minorEastAsia"/>
          <w:b w:val="0"/>
          <w:noProof/>
          <w:sz w:val="22"/>
          <w:lang w:eastAsia="nb-NO"/>
        </w:rPr>
      </w:pPr>
      <w:r>
        <w:rPr>
          <w:noProof/>
          <w:lang w:eastAsia="nb-NO"/>
        </w:rPr>
        <w:t>4</w:t>
      </w:r>
      <w:r>
        <w:rPr>
          <w:rFonts w:eastAsiaTheme="minorEastAsia"/>
          <w:b w:val="0"/>
          <w:noProof/>
          <w:sz w:val="22"/>
          <w:lang w:eastAsia="nb-NO"/>
        </w:rPr>
        <w:tab/>
      </w:r>
      <w:r>
        <w:rPr>
          <w:noProof/>
          <w:lang w:eastAsia="nb-NO"/>
        </w:rPr>
        <w:t>Nasjonale føringer</w:t>
      </w:r>
      <w:r>
        <w:rPr>
          <w:noProof/>
        </w:rPr>
        <w:tab/>
      </w:r>
      <w:r>
        <w:rPr>
          <w:noProof/>
        </w:rPr>
        <w:fldChar w:fldCharType="begin"/>
      </w:r>
      <w:r>
        <w:rPr>
          <w:noProof/>
        </w:rPr>
        <w:instrText xml:space="preserve"> PAGEREF _Toc69810943 \h </w:instrText>
      </w:r>
      <w:r>
        <w:rPr>
          <w:noProof/>
        </w:rPr>
      </w:r>
      <w:r>
        <w:rPr>
          <w:noProof/>
        </w:rPr>
        <w:fldChar w:fldCharType="separate"/>
      </w:r>
      <w:r>
        <w:rPr>
          <w:noProof/>
        </w:rPr>
        <w:t>26</w:t>
      </w:r>
      <w:r>
        <w:rPr>
          <w:noProof/>
        </w:rPr>
        <w:fldChar w:fldCharType="end"/>
      </w:r>
    </w:p>
    <w:p w14:paraId="60BB352D" w14:textId="2F23C81C" w:rsidR="00374066" w:rsidRDefault="00374066">
      <w:pPr>
        <w:pStyle w:val="INNH2"/>
        <w:rPr>
          <w:rFonts w:eastAsiaTheme="minorEastAsia"/>
          <w:i w:val="0"/>
          <w:noProof/>
          <w:sz w:val="22"/>
          <w:lang w:eastAsia="nb-NO"/>
        </w:rPr>
      </w:pPr>
      <w:r>
        <w:rPr>
          <w:noProof/>
          <w:lang w:eastAsia="nb-NO"/>
        </w:rPr>
        <w:t>4.1</w:t>
      </w:r>
      <w:r>
        <w:rPr>
          <w:rFonts w:eastAsiaTheme="minorEastAsia"/>
          <w:i w:val="0"/>
          <w:noProof/>
          <w:sz w:val="22"/>
          <w:lang w:eastAsia="nb-NO"/>
        </w:rPr>
        <w:tab/>
      </w:r>
      <w:r>
        <w:rPr>
          <w:noProof/>
          <w:lang w:eastAsia="nb-NO"/>
        </w:rPr>
        <w:t>Kommunens rolle i støpeskjeen</w:t>
      </w:r>
      <w:r>
        <w:rPr>
          <w:noProof/>
        </w:rPr>
        <w:tab/>
      </w:r>
      <w:r>
        <w:rPr>
          <w:noProof/>
        </w:rPr>
        <w:fldChar w:fldCharType="begin"/>
      </w:r>
      <w:r>
        <w:rPr>
          <w:noProof/>
        </w:rPr>
        <w:instrText xml:space="preserve"> PAGEREF _Toc69810944 \h </w:instrText>
      </w:r>
      <w:r>
        <w:rPr>
          <w:noProof/>
        </w:rPr>
      </w:r>
      <w:r>
        <w:rPr>
          <w:noProof/>
        </w:rPr>
        <w:fldChar w:fldCharType="separate"/>
      </w:r>
      <w:r>
        <w:rPr>
          <w:noProof/>
        </w:rPr>
        <w:t>26</w:t>
      </w:r>
      <w:r>
        <w:rPr>
          <w:noProof/>
        </w:rPr>
        <w:fldChar w:fldCharType="end"/>
      </w:r>
    </w:p>
    <w:p w14:paraId="08F3D691" w14:textId="0966F2C0" w:rsidR="00374066" w:rsidRDefault="00374066">
      <w:pPr>
        <w:pStyle w:val="INNH2"/>
        <w:rPr>
          <w:rFonts w:eastAsiaTheme="minorEastAsia"/>
          <w:i w:val="0"/>
          <w:noProof/>
          <w:sz w:val="22"/>
          <w:lang w:eastAsia="nb-NO"/>
        </w:rPr>
      </w:pPr>
      <w:r>
        <w:rPr>
          <w:noProof/>
          <w:lang w:eastAsia="nb-NO"/>
        </w:rPr>
        <w:t>Vedlegg 1: Krav til kompetanse hos tiltaksarrangører</w:t>
      </w:r>
      <w:r>
        <w:rPr>
          <w:noProof/>
        </w:rPr>
        <w:tab/>
      </w:r>
      <w:r>
        <w:rPr>
          <w:noProof/>
        </w:rPr>
        <w:fldChar w:fldCharType="begin"/>
      </w:r>
      <w:r>
        <w:rPr>
          <w:noProof/>
        </w:rPr>
        <w:instrText xml:space="preserve"> PAGEREF _Toc69810945 \h </w:instrText>
      </w:r>
      <w:r>
        <w:rPr>
          <w:noProof/>
        </w:rPr>
      </w:r>
      <w:r>
        <w:rPr>
          <w:noProof/>
        </w:rPr>
        <w:fldChar w:fldCharType="separate"/>
      </w:r>
      <w:r>
        <w:rPr>
          <w:noProof/>
        </w:rPr>
        <w:t>29</w:t>
      </w:r>
      <w:r>
        <w:rPr>
          <w:noProof/>
        </w:rPr>
        <w:fldChar w:fldCharType="end"/>
      </w:r>
    </w:p>
    <w:p w14:paraId="0D7B3CA4" w14:textId="7D938507" w:rsidR="00374066" w:rsidRDefault="00374066">
      <w:pPr>
        <w:pStyle w:val="INNH2"/>
        <w:rPr>
          <w:rFonts w:eastAsiaTheme="minorEastAsia"/>
          <w:i w:val="0"/>
          <w:noProof/>
          <w:sz w:val="22"/>
          <w:lang w:eastAsia="nb-NO"/>
        </w:rPr>
      </w:pPr>
      <w:r>
        <w:rPr>
          <w:noProof/>
        </w:rPr>
        <w:t>Vedlegg 2: Koordinerende enhet og saksbehandling</w:t>
      </w:r>
      <w:r>
        <w:rPr>
          <w:noProof/>
        </w:rPr>
        <w:tab/>
      </w:r>
      <w:r>
        <w:rPr>
          <w:noProof/>
        </w:rPr>
        <w:fldChar w:fldCharType="begin"/>
      </w:r>
      <w:r>
        <w:rPr>
          <w:noProof/>
        </w:rPr>
        <w:instrText xml:space="preserve"> PAGEREF _Toc69810946 \h </w:instrText>
      </w:r>
      <w:r>
        <w:rPr>
          <w:noProof/>
        </w:rPr>
      </w:r>
      <w:r>
        <w:rPr>
          <w:noProof/>
        </w:rPr>
        <w:fldChar w:fldCharType="separate"/>
      </w:r>
      <w:r>
        <w:rPr>
          <w:noProof/>
        </w:rPr>
        <w:t>30</w:t>
      </w:r>
      <w:r>
        <w:rPr>
          <w:noProof/>
        </w:rPr>
        <w:fldChar w:fldCharType="end"/>
      </w:r>
    </w:p>
    <w:p w14:paraId="7C066E92" w14:textId="4BD20963" w:rsidR="00C71985" w:rsidRPr="00226E01" w:rsidRDefault="007F6730" w:rsidP="005A2F0E">
      <w:pPr>
        <w:rPr>
          <w:highlight w:val="yellow"/>
        </w:rPr>
      </w:pPr>
      <w:r w:rsidRPr="00226E01">
        <w:fldChar w:fldCharType="end"/>
      </w:r>
    </w:p>
    <w:p w14:paraId="1DCCC1D0" w14:textId="77777777" w:rsidR="00C71985" w:rsidRPr="00226E01" w:rsidRDefault="00C71985" w:rsidP="00C71985">
      <w:pPr>
        <w:rPr>
          <w:highlight w:val="yellow"/>
        </w:rPr>
      </w:pPr>
      <w:r w:rsidRPr="00226E01">
        <w:rPr>
          <w:highlight w:val="yellow"/>
        </w:rPr>
        <w:br w:type="page"/>
      </w:r>
    </w:p>
    <w:p w14:paraId="0274AFB7" w14:textId="77777777" w:rsidR="0077368A" w:rsidRPr="00226E01" w:rsidRDefault="0072521A" w:rsidP="0077368A">
      <w:pPr>
        <w:pStyle w:val="Overskrift1"/>
        <w:rPr>
          <w:noProof/>
        </w:rPr>
      </w:pPr>
      <w:bookmarkStart w:id="0" w:name="_Toc69810925"/>
      <w:r w:rsidRPr="00226E01">
        <w:rPr>
          <w:noProof/>
        </w:rPr>
        <w:lastRenderedPageBreak/>
        <w:t>Bakgrunn og rammebetingelser</w:t>
      </w:r>
      <w:bookmarkEnd w:id="0"/>
    </w:p>
    <w:p w14:paraId="5185AEFC" w14:textId="77777777" w:rsidR="00B7694C" w:rsidRPr="00226E01" w:rsidRDefault="00B7694C" w:rsidP="00B7694C">
      <w:r w:rsidRPr="00DC4448">
        <w:t>Administrasjonen foreslår å endre navnet på planen fra «Omsorgsplan for Dønna kommune» til «Helse- og mestringsplan for Dønna kommune». I det følgende blir det gitt en begrunnelse for skiftet av navn. Navnet på planen vil bli tilpasset føringene fra kommunens politiske organer.</w:t>
      </w:r>
    </w:p>
    <w:p w14:paraId="1096D989" w14:textId="77777777" w:rsidR="001B7E55" w:rsidRPr="00226E01" w:rsidRDefault="001B7E55" w:rsidP="001B7E55">
      <w:pPr>
        <w:pStyle w:val="Overskrift2"/>
        <w:ind w:left="578" w:hanging="578"/>
        <w:rPr>
          <w:rFonts w:cs="Calibri Light"/>
        </w:rPr>
      </w:pPr>
      <w:bookmarkStart w:id="1" w:name="_Toc69810926"/>
      <w:r w:rsidRPr="00226E01">
        <w:rPr>
          <w:rFonts w:cs="Calibri Light"/>
        </w:rPr>
        <w:t>H</w:t>
      </w:r>
      <w:r w:rsidR="0072521A" w:rsidRPr="00226E01">
        <w:rPr>
          <w:rFonts w:cs="Calibri Light"/>
        </w:rPr>
        <w:t xml:space="preserve">else- og </w:t>
      </w:r>
      <w:r w:rsidRPr="00226E01">
        <w:rPr>
          <w:rFonts w:cs="Calibri Light"/>
        </w:rPr>
        <w:t>mestringsplan</w:t>
      </w:r>
      <w:r w:rsidR="0072521A" w:rsidRPr="00226E01">
        <w:rPr>
          <w:rFonts w:cs="Calibri Light"/>
        </w:rPr>
        <w:t xml:space="preserve"> – hva er det?</w:t>
      </w:r>
      <w:bookmarkEnd w:id="1"/>
      <w:r w:rsidR="0072521A" w:rsidRPr="00226E01">
        <w:rPr>
          <w:rFonts w:cs="Calibri Light"/>
        </w:rPr>
        <w:t xml:space="preserve"> </w:t>
      </w:r>
    </w:p>
    <w:p w14:paraId="06241B0A" w14:textId="77777777" w:rsidR="00E96BBE" w:rsidRPr="00226E01" w:rsidRDefault="00E96BBE" w:rsidP="00E96BBE">
      <w:pPr>
        <w:pStyle w:val="Overskrift4"/>
      </w:pPr>
      <w:r w:rsidRPr="00226E01">
        <w:t>Formålet med planen</w:t>
      </w:r>
    </w:p>
    <w:p w14:paraId="322DFFF0" w14:textId="77777777" w:rsidR="00805210" w:rsidRPr="00226E01" w:rsidRDefault="00B72746" w:rsidP="001B7E55">
      <w:r w:rsidRPr="00226E01">
        <w:t>På 1990-tallet ble det laget en helse- og sosialplan i Dønna kommune. Denne planen er gått ut på dato. Kommunen har derfor startet arbeidet med å lage en ny plan.</w:t>
      </w:r>
    </w:p>
    <w:p w14:paraId="29C06199" w14:textId="58981EC2" w:rsidR="001B7E55" w:rsidRPr="00226E01" w:rsidRDefault="001B7E55" w:rsidP="001B7E55">
      <w:r w:rsidRPr="00226E01">
        <w:t>I planprogrammet, vedtatt av driftsutvalget i Dønna kommune 17</w:t>
      </w:r>
      <w:r w:rsidR="00B72746" w:rsidRPr="00226E01">
        <w:t xml:space="preserve">. februar </w:t>
      </w:r>
      <w:r w:rsidRPr="00226E01">
        <w:t>20</w:t>
      </w:r>
      <w:r w:rsidR="00B72746" w:rsidRPr="00226E01">
        <w:t>20</w:t>
      </w:r>
      <w:r w:rsidRPr="00226E01">
        <w:t>, omtales planen som «Kommunedelplan for helse og omsorg 2020-2032» (</w:t>
      </w:r>
      <w:r w:rsidR="00B72746" w:rsidRPr="00226E01">
        <w:t>o</w:t>
      </w:r>
      <w:r w:rsidRPr="00226E01">
        <w:t>msorgsplan). Formålet med planen er at den skal fungere som politisk styringsdokument i arbeidet med å utvikle kvalitetssikrede og gode tilbud for befolkningen i Dønna kommune. Med utgangspunkt i dagens situasjon og demografisk utvikling er målet med planarbeidet å ta overordnede valg og prioriteringer for fremtidens helse- og omsorgstilbud i Dønna kommune.</w:t>
      </w:r>
    </w:p>
    <w:p w14:paraId="546CE207" w14:textId="3EA037E4" w:rsidR="001B7E55" w:rsidRPr="00226E01" w:rsidRDefault="001B7E55" w:rsidP="001B7E55">
      <w:r w:rsidRPr="00226E01">
        <w:t>Helse- og omsorgssektoren står ove</w:t>
      </w:r>
      <w:r w:rsidR="00D6600B">
        <w:t>r</w:t>
      </w:r>
      <w:r w:rsidRPr="00226E01">
        <w:t xml:space="preserve">for store oppgaver i årene som kommer. Sammensetningen i befolkningen endres, og det blir flere eldre og færre i yrkesaktiv alder. </w:t>
      </w:r>
      <w:r w:rsidR="00832A97">
        <w:t>P</w:t>
      </w:r>
      <w:r w:rsidRPr="00226E01">
        <w:t>ersoner under 67</w:t>
      </w:r>
      <w:r w:rsidR="00832A97">
        <w:t> </w:t>
      </w:r>
      <w:r w:rsidRPr="00226E01">
        <w:t>år med tjenestebehov utgjør også en betydelig andel av tjenestemottakerne i kommunen. Kom</w:t>
      </w:r>
      <w:r w:rsidR="00E96BBE" w:rsidRPr="00226E01">
        <w:softHyphen/>
      </w:r>
      <w:r w:rsidRPr="00226E01">
        <w:t>pleks</w:t>
      </w:r>
      <w:r w:rsidR="00E96BBE" w:rsidRPr="00226E01">
        <w:softHyphen/>
      </w:r>
      <w:r w:rsidRPr="00226E01">
        <w:t>iteten og bredden i de oppgavene kommunen skal ivareta øker, og mange brukere har behov for flere ulike tjenester over lengre tid. For å kunne møte fremtidens utfordringer og skape gode, bærekraftige tjenester er det nødvendig å tenke nytt.</w:t>
      </w:r>
    </w:p>
    <w:p w14:paraId="70281044" w14:textId="77777777" w:rsidR="001B7E55" w:rsidRPr="00226E01" w:rsidRDefault="001B7E55" w:rsidP="001B7E55">
      <w:r w:rsidRPr="00226E01">
        <w:t>Eldre bør få muligheten til å delta i samfunnet og leve hjemme så lenge som mulig. Dette inne</w:t>
      </w:r>
      <w:r w:rsidR="00E96BBE" w:rsidRPr="00226E01">
        <w:softHyphen/>
      </w:r>
      <w:r w:rsidRPr="00226E01">
        <w:t>bærer å få støtte til å mestre hverdagen, til tross for sykdom og funksjonssvikt. Samtidig skal de ha trygghet for å få hjelp, omsorg og pleie når de trenger det. Når evnen til å mestre hverdagens aktivi</w:t>
      </w:r>
      <w:r w:rsidR="00E96BBE" w:rsidRPr="00226E01">
        <w:softHyphen/>
      </w:r>
      <w:r w:rsidRPr="00226E01">
        <w:t>teter blir dårligere kan det oppstå behov for hjelp. Tradisjonelt sett løses dette hjelpebehovet ved at pårørende overtar oppgaven eller ved at det meldes behov for tjenester til kommunen. På denne måten løses de praktiske oppgavene fra dag til dag, men dette bidrar sjeldent til selvsten</w:t>
      </w:r>
      <w:r w:rsidR="00E96BBE" w:rsidRPr="00226E01">
        <w:softHyphen/>
      </w:r>
      <w:r w:rsidRPr="00226E01">
        <w:t>dighet og mestring for brukeren det gjelder.</w:t>
      </w:r>
    </w:p>
    <w:p w14:paraId="4C04E5DB" w14:textId="77777777" w:rsidR="00C81955" w:rsidRPr="00226E01" w:rsidRDefault="00E96BBE" w:rsidP="00E96BBE">
      <w:pPr>
        <w:rPr>
          <w:highlight w:val="yellow"/>
          <w:lang w:eastAsia="nb-NO"/>
        </w:rPr>
      </w:pPr>
      <w:r w:rsidRPr="00226E01">
        <w:t>N</w:t>
      </w:r>
      <w:r w:rsidR="001B7E55" w:rsidRPr="00226E01">
        <w:t>av</w:t>
      </w:r>
      <w:r w:rsidRPr="00226E01">
        <w:t>n</w:t>
      </w:r>
      <w:r w:rsidR="001B7E55" w:rsidRPr="00226E01">
        <w:t xml:space="preserve">et </w:t>
      </w:r>
      <w:r w:rsidRPr="00226E01">
        <w:t>på</w:t>
      </w:r>
      <w:r w:rsidR="001B7E55" w:rsidRPr="00226E01">
        <w:t xml:space="preserve"> planen </w:t>
      </w:r>
      <w:r w:rsidRPr="00226E01">
        <w:t xml:space="preserve">er endret </w:t>
      </w:r>
      <w:r w:rsidR="001B7E55" w:rsidRPr="00226E01">
        <w:t xml:space="preserve">fra «Omsorgsplan» til «Helse- og mestringsplan» </w:t>
      </w:r>
      <w:r w:rsidRPr="00226E01">
        <w:t>for</w:t>
      </w:r>
      <w:r w:rsidR="001B7E55" w:rsidRPr="00226E01">
        <w:t xml:space="preserve"> å synliggjøre en tydelig endring i måten å gi tjenester på. Vi ønsker en utvikling fra passive og kompenserende tjenester til en aktiv og mestringsorientert tilnærming, med brukers ønsker og ressurser som utgangspunkt for tjenestene.</w:t>
      </w:r>
    </w:p>
    <w:p w14:paraId="72F2E4C9" w14:textId="77777777" w:rsidR="00C81955" w:rsidRPr="00226E01" w:rsidRDefault="00C81955" w:rsidP="00C81955">
      <w:pPr>
        <w:pStyle w:val="Overskrift4"/>
      </w:pPr>
      <w:r w:rsidRPr="00226E01">
        <w:t>Hvordan er planen laget?</w:t>
      </w:r>
    </w:p>
    <w:p w14:paraId="6B3FF83D" w14:textId="013052B0" w:rsidR="00C81955" w:rsidRPr="00226E01" w:rsidRDefault="00C81955" w:rsidP="00C81955">
      <w:pPr>
        <w:pStyle w:val="Brdtekst"/>
        <w:rPr>
          <w:lang w:eastAsia="nb-NO"/>
        </w:rPr>
      </w:pPr>
      <w:r w:rsidRPr="00226E01">
        <w:rPr>
          <w:lang w:eastAsia="nb-NO"/>
        </w:rPr>
        <w:t>Planen er utarbeidet av en gruppe med ledere og tillitsvalgt</w:t>
      </w:r>
      <w:r w:rsidR="00E96BBE" w:rsidRPr="00226E01">
        <w:rPr>
          <w:lang w:eastAsia="nb-NO"/>
        </w:rPr>
        <w:t>e</w:t>
      </w:r>
      <w:r w:rsidRPr="00226E01">
        <w:rPr>
          <w:lang w:eastAsia="nb-NO"/>
        </w:rPr>
        <w:t>, med bistand fra Agenda Kaupang. Helse- og omsorgs</w:t>
      </w:r>
      <w:r w:rsidRPr="00226E01">
        <w:rPr>
          <w:lang w:eastAsia="nb-NO"/>
        </w:rPr>
        <w:softHyphen/>
        <w:t xml:space="preserve">tjenestene har blitt analysert på grunnlag av offentlig statistikk og data innhentet fra </w:t>
      </w:r>
      <w:r w:rsidR="00F33696">
        <w:rPr>
          <w:lang w:eastAsia="nb-NO"/>
        </w:rPr>
        <w:t xml:space="preserve">Dønna </w:t>
      </w:r>
      <w:r w:rsidRPr="00226E01">
        <w:rPr>
          <w:lang w:eastAsia="nb-NO"/>
        </w:rPr>
        <w:t>kommune. Ledere av tjenesten har blitt inter</w:t>
      </w:r>
      <w:r w:rsidRPr="00226E01">
        <w:rPr>
          <w:lang w:eastAsia="nb-NO"/>
        </w:rPr>
        <w:softHyphen/>
        <w:t>vjuet om status, utfordringer og utviklingen av tilbudet. Siktemålet har vært å lage en faktabasert plan.</w:t>
      </w:r>
    </w:p>
    <w:p w14:paraId="10233ADE" w14:textId="77777777" w:rsidR="00C81955" w:rsidRPr="00226E01" w:rsidRDefault="006C284C" w:rsidP="006C284C">
      <w:pPr>
        <w:pStyle w:val="Brdtekst"/>
        <w:rPr>
          <w:lang w:eastAsia="nb-NO"/>
        </w:rPr>
      </w:pPr>
      <w:r w:rsidRPr="00226E01">
        <w:rPr>
          <w:lang w:eastAsia="nb-NO"/>
        </w:rPr>
        <w:t xml:space="preserve">Det ble arrangert en åpen </w:t>
      </w:r>
      <w:r w:rsidR="00C81955" w:rsidRPr="00226E01">
        <w:rPr>
          <w:lang w:eastAsia="nb-NO"/>
        </w:rPr>
        <w:t xml:space="preserve">dialogkonferanse </w:t>
      </w:r>
      <w:r w:rsidRPr="00226E01">
        <w:rPr>
          <w:lang w:eastAsia="nb-NO"/>
        </w:rPr>
        <w:t>1. oktober 2020</w:t>
      </w:r>
      <w:r w:rsidR="00C81955" w:rsidRPr="00226E01">
        <w:rPr>
          <w:lang w:eastAsia="nb-NO"/>
        </w:rPr>
        <w:t xml:space="preserve"> </w:t>
      </w:r>
      <w:r w:rsidRPr="00226E01">
        <w:rPr>
          <w:lang w:eastAsia="nb-NO"/>
        </w:rPr>
        <w:t>hvor</w:t>
      </w:r>
      <w:r w:rsidR="00C81955" w:rsidRPr="00226E01">
        <w:rPr>
          <w:lang w:eastAsia="nb-NO"/>
        </w:rPr>
        <w:t xml:space="preserve"> </w:t>
      </w:r>
      <w:r w:rsidRPr="00226E01">
        <w:rPr>
          <w:lang w:eastAsia="nb-NO"/>
        </w:rPr>
        <w:t>politikere, innbyggere, brukere og ansatte var invitert. Foreløpige analyser ble lagt frem og den videre utviklingen av tjenestene ble drøftet i grupper.</w:t>
      </w:r>
    </w:p>
    <w:p w14:paraId="41F534F3" w14:textId="7E3D7FB5" w:rsidR="00743492" w:rsidRPr="00DC4448" w:rsidRDefault="00B7694C" w:rsidP="00DC4448">
      <w:pPr>
        <w:pStyle w:val="Brdtekst"/>
        <w:rPr>
          <w:lang w:eastAsia="nb-NO"/>
        </w:rPr>
      </w:pPr>
      <w:r w:rsidRPr="00DC4448">
        <w:rPr>
          <w:lang w:eastAsia="nb-NO"/>
        </w:rPr>
        <w:lastRenderedPageBreak/>
        <w:t xml:space="preserve">Tidlig i 2020 ble det </w:t>
      </w:r>
      <w:r w:rsidR="00BA6944" w:rsidRPr="00DC4448">
        <w:rPr>
          <w:lang w:eastAsia="nb-NO"/>
        </w:rPr>
        <w:t xml:space="preserve">laget et </w:t>
      </w:r>
      <w:r w:rsidRPr="00DC4448">
        <w:rPr>
          <w:lang w:eastAsia="nb-NO"/>
        </w:rPr>
        <w:t xml:space="preserve">planprogram for utvikling av kommunedelplan for helse og omsorg. </w:t>
      </w:r>
      <w:r w:rsidR="00BA6944" w:rsidRPr="00DC4448">
        <w:rPr>
          <w:lang w:eastAsia="nb-NO"/>
        </w:rPr>
        <w:t>Det har vært nødvendig å tilpasse de opprinnelig planlagte prosessene til pandemien som slo til for fullt i mars 2020.</w:t>
      </w:r>
    </w:p>
    <w:p w14:paraId="76FD3740" w14:textId="77777777" w:rsidR="00C81955" w:rsidRPr="00226E01" w:rsidRDefault="00C81955" w:rsidP="00C81955">
      <w:pPr>
        <w:pStyle w:val="Overskrift4"/>
      </w:pPr>
      <w:r w:rsidRPr="00DC4448">
        <w:t>Andre planer</w:t>
      </w:r>
    </w:p>
    <w:p w14:paraId="6B3D7E72" w14:textId="77777777" w:rsidR="00CC29D7" w:rsidRPr="00226E01" w:rsidRDefault="00CC29D7" w:rsidP="00CC29D7">
      <w:pPr>
        <w:pStyle w:val="Brdtekst"/>
        <w:rPr>
          <w:lang w:eastAsia="nb-NO"/>
        </w:rPr>
      </w:pPr>
      <w:r w:rsidRPr="00226E01">
        <w:t>«</w:t>
      </w:r>
      <w:r w:rsidRPr="00226E01">
        <w:rPr>
          <w:lang w:eastAsia="nb-NO"/>
        </w:rPr>
        <w:t>Helse- og mestringsplan for Dønna kommune» er en overordnet langsiktig plan for utviklingen av tjenestene. Det er nødvendig å utarbeide handlings</w:t>
      </w:r>
      <w:r w:rsidRPr="00226E01">
        <w:rPr>
          <w:lang w:eastAsia="nb-NO"/>
        </w:rPr>
        <w:softHyphen/>
        <w:t xml:space="preserve">planer for å gjennomføre utviklingen på ulike områder. </w:t>
      </w:r>
    </w:p>
    <w:p w14:paraId="3128C058" w14:textId="77777777" w:rsidR="00CC29D7" w:rsidRPr="00226E01" w:rsidRDefault="00CC29D7" w:rsidP="00CC29D7">
      <w:pPr>
        <w:pStyle w:val="Brdtekst"/>
        <w:rPr>
          <w:lang w:eastAsia="nb-NO"/>
        </w:rPr>
      </w:pPr>
      <w:r w:rsidRPr="00226E01">
        <w:rPr>
          <w:lang w:eastAsia="nb-NO"/>
        </w:rPr>
        <w:t>Kommuneplanen omfatter sentrale forhold som også er relevante for helse- og omsorgs</w:t>
      </w:r>
      <w:r w:rsidRPr="00226E01">
        <w:rPr>
          <w:lang w:eastAsia="nb-NO"/>
        </w:rPr>
        <w:softHyphen/>
        <w:t>tjenestene. Arealplanen er viktig for planlegging av bygg som er nød</w:t>
      </w:r>
      <w:r w:rsidRPr="00226E01">
        <w:rPr>
          <w:lang w:eastAsia="nb-NO"/>
        </w:rPr>
        <w:softHyphen/>
        <w:t>vendig for å tilby helse- og omsorgs</w:t>
      </w:r>
      <w:r w:rsidRPr="00226E01">
        <w:rPr>
          <w:lang w:eastAsia="nb-NO"/>
        </w:rPr>
        <w:softHyphen/>
        <w:t xml:space="preserve">tjenester. </w:t>
      </w:r>
    </w:p>
    <w:p w14:paraId="0367BD39" w14:textId="5A9AFCCC" w:rsidR="00572DB4" w:rsidRPr="00226E01" w:rsidRDefault="00CC29D7" w:rsidP="00DB071A">
      <w:pPr>
        <w:pStyle w:val="Brdtekst"/>
      </w:pPr>
      <w:r w:rsidRPr="00226E01">
        <w:t>Dønna kommune har en boligpolitisk handlingsplan for perioden fra 2018 til 2021.</w:t>
      </w:r>
      <w:r w:rsidR="008D51AD" w:rsidRPr="00226E01">
        <w:t xml:space="preserve"> </w:t>
      </w:r>
      <w:r w:rsidR="00572DB4" w:rsidRPr="00226E01">
        <w:t>P</w:t>
      </w:r>
      <w:r w:rsidR="008D51AD" w:rsidRPr="00226E01">
        <w:t xml:space="preserve">lanen </w:t>
      </w:r>
      <w:r w:rsidR="00572DB4" w:rsidRPr="00226E01">
        <w:t>er</w:t>
      </w:r>
      <w:r w:rsidR="008D51AD" w:rsidRPr="00226E01">
        <w:t xml:space="preserve"> </w:t>
      </w:r>
      <w:r w:rsidR="00572DB4" w:rsidRPr="00226E01">
        <w:t>rettet mot tre grupper som</w:t>
      </w:r>
      <w:r w:rsidR="008D51AD" w:rsidRPr="00226E01">
        <w:t xml:space="preserve"> har behov for bistand til å skaffe seg bolig</w:t>
      </w:r>
      <w:r w:rsidR="00572DB4" w:rsidRPr="00226E01">
        <w:t xml:space="preserve"> som følge av utfordringer knyttet til </w:t>
      </w:r>
      <w:r w:rsidR="008D51AD" w:rsidRPr="00226E01">
        <w:t xml:space="preserve">rus og/eller </w:t>
      </w:r>
      <w:r w:rsidR="00F33696">
        <w:t>psykisk helse</w:t>
      </w:r>
      <w:r w:rsidR="00572DB4" w:rsidRPr="00226E01">
        <w:t xml:space="preserve"> (1), </w:t>
      </w:r>
      <w:r w:rsidR="008D51AD" w:rsidRPr="00226E01">
        <w:t>funksjons- eller utviklingshemming</w:t>
      </w:r>
      <w:r w:rsidR="00572DB4" w:rsidRPr="00226E01">
        <w:t xml:space="preserve"> (2) og </w:t>
      </w:r>
      <w:r w:rsidR="008D51AD" w:rsidRPr="00226E01">
        <w:t>økonomiske og/eller sosiale årsaker, herunder flyktninger</w:t>
      </w:r>
      <w:r w:rsidR="00572DB4" w:rsidRPr="00226E01">
        <w:t xml:space="preserve"> (3). Kommunen bestemte at </w:t>
      </w:r>
      <w:r w:rsidR="00C17B58" w:rsidRPr="00226E01">
        <w:t>bygging av nye omsorgsboliger</w:t>
      </w:r>
      <w:r w:rsidR="00572DB4" w:rsidRPr="00226E01">
        <w:t xml:space="preserve"> ikke skulle vurderes som en del av planen. Det ble også bestemt at det skulle lages en egen utredning av sykehjem og omsorgsboliger.</w:t>
      </w:r>
      <w:r w:rsidR="00DB071A" w:rsidRPr="00226E01">
        <w:t xml:space="preserve"> En slik utredning inngår som en del av helse- og mestringsplanen.</w:t>
      </w:r>
    </w:p>
    <w:p w14:paraId="3DD2F199" w14:textId="77777777" w:rsidR="00C81955" w:rsidRPr="00226E01" w:rsidRDefault="00C81955" w:rsidP="00C81955">
      <w:pPr>
        <w:pStyle w:val="Overskrift4"/>
      </w:pPr>
      <w:r w:rsidRPr="00226E01">
        <w:t>Budsjett og økonomiplan</w:t>
      </w:r>
    </w:p>
    <w:p w14:paraId="608B55C5" w14:textId="06E1176C" w:rsidR="00C81955" w:rsidRPr="00226E01" w:rsidRDefault="00C81955" w:rsidP="00C81955">
      <w:pPr>
        <w:pStyle w:val="Brdtekst"/>
        <w:rPr>
          <w:lang w:eastAsia="nb-NO"/>
        </w:rPr>
      </w:pPr>
      <w:r w:rsidRPr="00226E01">
        <w:rPr>
          <w:lang w:eastAsia="nb-NO"/>
        </w:rPr>
        <w:t>Årsbudsjettet er en bindende plan for kommunens midler og hvordan disse skal brukes i budsjett</w:t>
      </w:r>
      <w:r w:rsidR="00522B65">
        <w:rPr>
          <w:lang w:eastAsia="nb-NO"/>
        </w:rPr>
        <w:softHyphen/>
      </w:r>
      <w:r w:rsidRPr="00226E01">
        <w:rPr>
          <w:lang w:eastAsia="nb-NO"/>
        </w:rPr>
        <w:t xml:space="preserve">året. </w:t>
      </w:r>
      <w:r w:rsidR="00DB6FFB" w:rsidRPr="00226E01">
        <w:rPr>
          <w:lang w:eastAsia="nb-NO"/>
        </w:rPr>
        <w:t>Dønna</w:t>
      </w:r>
      <w:r w:rsidRPr="00226E01">
        <w:rPr>
          <w:lang w:eastAsia="nb-NO"/>
        </w:rPr>
        <w:t xml:space="preserve"> kommune behandler årsbudsjettet og økonomiplanen samtidig. </w:t>
      </w:r>
    </w:p>
    <w:p w14:paraId="5C664294" w14:textId="77777777" w:rsidR="00C81955" w:rsidRPr="00226E01" w:rsidRDefault="00C81955" w:rsidP="00C81955">
      <w:pPr>
        <w:pStyle w:val="Brdtekst"/>
        <w:rPr>
          <w:lang w:eastAsia="nb-NO"/>
        </w:rPr>
      </w:pPr>
      <w:r w:rsidRPr="00226E01">
        <w:rPr>
          <w:lang w:eastAsia="nb-NO"/>
        </w:rPr>
        <w:t>Bygging og rehabilitering av sykehjem og omsorgsboliger krever lån til betydelige investeringer, som igjen vil føre til renter og avdrag som skal finansieres over kommunens budsjett. Det vil være nødvendig med en økonomisk, rasjonell drift som kan sikres gjennom å utnytte mulighetene som ligger i stordrifts</w:t>
      </w:r>
      <w:r w:rsidRPr="00226E01">
        <w:rPr>
          <w:lang w:eastAsia="nb-NO"/>
        </w:rPr>
        <w:softHyphen/>
        <w:t>fordeler, velferdsteknologi, innovative løsn</w:t>
      </w:r>
      <w:r w:rsidRPr="00226E01">
        <w:rPr>
          <w:lang w:eastAsia="nb-NO"/>
        </w:rPr>
        <w:softHyphen/>
        <w:t>inger, samar</w:t>
      </w:r>
      <w:r w:rsidRPr="00226E01">
        <w:rPr>
          <w:lang w:eastAsia="nb-NO"/>
        </w:rPr>
        <w:softHyphen/>
        <w:t>beid med det sivile samfunn og private aktører mv.</w:t>
      </w:r>
    </w:p>
    <w:p w14:paraId="5A1503B4" w14:textId="060F70AF" w:rsidR="00CB503A" w:rsidRPr="00226E01" w:rsidRDefault="00CB503A" w:rsidP="00CB503A">
      <w:pPr>
        <w:pStyle w:val="Brdtekst"/>
        <w:rPr>
          <w:lang w:eastAsia="nb-NO"/>
        </w:rPr>
      </w:pPr>
      <w:r w:rsidRPr="00226E01">
        <w:rPr>
          <w:lang w:eastAsia="nb-NO"/>
        </w:rPr>
        <w:t>Innholdet i helse- og mestringsplanen må følges opp av en handlingsplan med tiltak for gjennom</w:t>
      </w:r>
      <w:r w:rsidRPr="00226E01">
        <w:rPr>
          <w:lang w:eastAsia="nb-NO"/>
        </w:rPr>
        <w:softHyphen/>
        <w:t xml:space="preserve">føring av de overordnede strategiene i planen. Det er lagt opp til at handlingsplanen blir en del </w:t>
      </w:r>
      <w:r w:rsidR="00D36179">
        <w:rPr>
          <w:lang w:eastAsia="nb-NO"/>
        </w:rPr>
        <w:t xml:space="preserve">av </w:t>
      </w:r>
      <w:r w:rsidRPr="00226E01">
        <w:rPr>
          <w:lang w:eastAsia="nb-NO"/>
        </w:rPr>
        <w:t xml:space="preserve">budsjettet og økonomiplanen og rulleres samtidig med disse dokumentene. På den måten kan helse- og mestringsplanen i flere år gi føringer for den økonomiske planleggingen. </w:t>
      </w:r>
    </w:p>
    <w:p w14:paraId="733BE55B" w14:textId="77777777" w:rsidR="00C81955" w:rsidRDefault="00C81955" w:rsidP="00CB503A">
      <w:pPr>
        <w:pStyle w:val="Brdtekst"/>
        <w:rPr>
          <w:lang w:eastAsia="nb-NO"/>
        </w:rPr>
      </w:pPr>
      <w:r w:rsidRPr="00226E01">
        <w:rPr>
          <w:lang w:eastAsia="nb-NO"/>
        </w:rPr>
        <w:t>Rapportering skjer i årsrapporten</w:t>
      </w:r>
      <w:r w:rsidR="00CB503A" w:rsidRPr="00226E01">
        <w:rPr>
          <w:lang w:eastAsia="nb-NO"/>
        </w:rPr>
        <w:t>.</w:t>
      </w:r>
    </w:p>
    <w:p w14:paraId="74F12161" w14:textId="6CBE2642" w:rsidR="00C81955" w:rsidRPr="00226E01" w:rsidRDefault="00C81955" w:rsidP="00C81955">
      <w:pPr>
        <w:pStyle w:val="Overskrift4"/>
      </w:pPr>
      <w:r w:rsidRPr="00226E01">
        <w:t>«Sammen skaper vi fremtiden»</w:t>
      </w:r>
    </w:p>
    <w:p w14:paraId="619A6971" w14:textId="77777777" w:rsidR="00C81955" w:rsidRPr="00226E01" w:rsidRDefault="00C81955" w:rsidP="00C81955">
      <w:pPr>
        <w:pStyle w:val="Brdtekst"/>
        <w:rPr>
          <w:lang w:eastAsia="nb-NO"/>
        </w:rPr>
      </w:pPr>
      <w:r w:rsidRPr="00226E01">
        <w:rPr>
          <w:lang w:eastAsia="nb-NO"/>
        </w:rPr>
        <w:t>Visjonen illustrerer en ambisjon om at utviklingen skal skje gjennom en dialog mellom berørte parter som brukere, innbyggere, politikere, frivillige, ledere, ansatte og representanter for spesialisthelse</w:t>
      </w:r>
      <w:r w:rsidRPr="00226E01">
        <w:rPr>
          <w:lang w:eastAsia="nb-NO"/>
        </w:rPr>
        <w:softHyphen/>
        <w:t>tjenesten.</w:t>
      </w:r>
    </w:p>
    <w:p w14:paraId="5C4674E9" w14:textId="55CE467D" w:rsidR="00C81955" w:rsidRPr="00226E01" w:rsidRDefault="00C81955" w:rsidP="002073B9">
      <w:pPr>
        <w:pStyle w:val="Overskrift2"/>
        <w:ind w:left="578" w:hanging="578"/>
        <w:rPr>
          <w:rFonts w:cs="Calibri Light"/>
        </w:rPr>
      </w:pPr>
      <w:bookmarkStart w:id="2" w:name="_Toc69810927"/>
      <w:r w:rsidRPr="00226E01">
        <w:rPr>
          <w:rFonts w:cs="Calibri Light"/>
        </w:rPr>
        <w:lastRenderedPageBreak/>
        <w:t>Utvikling i dialog med lokalsamfunnet (kommunen 3.0</w:t>
      </w:r>
      <w:r w:rsidR="007200E2" w:rsidRPr="00226E01">
        <w:rPr>
          <w:rFonts w:cs="Calibri Light"/>
        </w:rPr>
        <w:t>)</w:t>
      </w:r>
      <w:bookmarkEnd w:id="2"/>
    </w:p>
    <w:p w14:paraId="15FFE57D" w14:textId="77777777" w:rsidR="00923782" w:rsidRPr="00226E01" w:rsidRDefault="00923782" w:rsidP="00923782">
      <w:r w:rsidRPr="00226E01">
        <w:rPr>
          <w:noProof/>
          <w:lang w:eastAsia="nb-NO"/>
        </w:rPr>
        <w:drawing>
          <wp:inline distT="0" distB="0" distL="0" distR="0" wp14:anchorId="7EA4C0BE" wp14:editId="11832C31">
            <wp:extent cx="4623758" cy="2456848"/>
            <wp:effectExtent l="19050" t="19050" r="24765" b="1968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6212" cy="2463465"/>
                    </a:xfrm>
                    <a:prstGeom prst="rect">
                      <a:avLst/>
                    </a:prstGeom>
                    <a:ln>
                      <a:solidFill>
                        <a:schemeClr val="accent1"/>
                      </a:solidFill>
                    </a:ln>
                  </pic:spPr>
                </pic:pic>
              </a:graphicData>
            </a:graphic>
          </wp:inline>
        </w:drawing>
      </w:r>
    </w:p>
    <w:p w14:paraId="2FE9169C" w14:textId="77777777" w:rsidR="00C81955" w:rsidRPr="00226E01" w:rsidRDefault="001B7E55" w:rsidP="009A5527">
      <w:pPr>
        <w:pStyle w:val="Overskrift4"/>
        <w:spacing w:before="0"/>
      </w:pPr>
      <w:r w:rsidRPr="00226E01">
        <w:t>H</w:t>
      </w:r>
      <w:r w:rsidR="00C81955" w:rsidRPr="00226E01">
        <w:t>va er kommune 3.0?</w:t>
      </w:r>
    </w:p>
    <w:p w14:paraId="1C151DEA" w14:textId="77777777" w:rsidR="00C81955" w:rsidRPr="00226E01" w:rsidRDefault="00C81955" w:rsidP="00C81955">
      <w:pPr>
        <w:pStyle w:val="Brdtekst"/>
        <w:rPr>
          <w:lang w:eastAsia="nb-NO"/>
        </w:rPr>
      </w:pPr>
      <w:r w:rsidRPr="00226E01">
        <w:rPr>
          <w:lang w:eastAsia="nb-NO"/>
        </w:rPr>
        <w:t>Begrepet kommune 3.0 blir brukt for å signa</w:t>
      </w:r>
      <w:r w:rsidRPr="00226E01">
        <w:rPr>
          <w:lang w:eastAsia="nb-NO"/>
        </w:rPr>
        <w:softHyphen/>
        <w:t>lisere en ny rolle for kommunen, hvor vi er på vei bort fra det såkalte «servicesam</w:t>
      </w:r>
      <w:r w:rsidRPr="00226E01">
        <w:rPr>
          <w:lang w:eastAsia="nb-NO"/>
        </w:rPr>
        <w:softHyphen/>
        <w:t>funnet» og over mot «fellesskapssamfunnet». Brukeren er ikke en kunde, men en inn</w:t>
      </w:r>
      <w:r w:rsidRPr="00226E01">
        <w:rPr>
          <w:lang w:eastAsia="nb-NO"/>
        </w:rPr>
        <w:softHyphen/>
        <w:t>bygger som skal bidra til fellesskapet.</w:t>
      </w:r>
    </w:p>
    <w:p w14:paraId="7129592B" w14:textId="77777777" w:rsidR="00C81955" w:rsidRPr="00226E01" w:rsidRDefault="00C81955" w:rsidP="00C81955">
      <w:pPr>
        <w:pStyle w:val="Brdtekst"/>
        <w:rPr>
          <w:lang w:eastAsia="nb-NO"/>
        </w:rPr>
      </w:pPr>
      <w:r w:rsidRPr="00226E01">
        <w:rPr>
          <w:lang w:eastAsia="nb-NO"/>
        </w:rPr>
        <w:t>Kommunen er ikke lenger først og fremst en myndighet (kommune 1.0), og heller ikke lenger en servicevirksomhet (kommune 2.0). Kommunen er et demokratisk ledet fellesskap av aktive og ressurssterke innbyggere (kommune 3.0).</w:t>
      </w:r>
    </w:p>
    <w:p w14:paraId="5A4ECB8B" w14:textId="77777777" w:rsidR="00C81955" w:rsidRPr="00226E01" w:rsidRDefault="00C81955" w:rsidP="00C81955">
      <w:pPr>
        <w:pStyle w:val="Brdtekst"/>
        <w:rPr>
          <w:lang w:eastAsia="nb-NO"/>
        </w:rPr>
      </w:pPr>
      <w:r w:rsidRPr="00226E01">
        <w:rPr>
          <w:lang w:eastAsia="nb-NO"/>
        </w:rPr>
        <w:t>Etter inspirasjon fra Danmark har flere norske kommuner etter hvert tatt i bruk dette begrepet. Erfaringene viser at det tar tid å endre rollene i tråd med ambisjonene som begrepet innebærer. Nye roller krever ny kompetanse, nye verdier og metoder for dialog med de berørte aktørene</w:t>
      </w:r>
    </w:p>
    <w:p w14:paraId="1BE37654" w14:textId="77777777" w:rsidR="00C81955" w:rsidRPr="00226E01" w:rsidRDefault="00C81955" w:rsidP="00C81955">
      <w:pPr>
        <w:pStyle w:val="Brdtekst"/>
        <w:rPr>
          <w:lang w:eastAsia="nb-NO"/>
        </w:rPr>
      </w:pPr>
      <w:r w:rsidRPr="00226E01">
        <w:rPr>
          <w:lang w:eastAsia="nb-NO"/>
        </w:rPr>
        <w:t xml:space="preserve">Også i </w:t>
      </w:r>
      <w:r w:rsidR="00DB6FFB" w:rsidRPr="00226E01">
        <w:rPr>
          <w:lang w:eastAsia="nb-NO"/>
        </w:rPr>
        <w:t>Dønna</w:t>
      </w:r>
      <w:r w:rsidRPr="00226E01">
        <w:rPr>
          <w:lang w:eastAsia="nb-NO"/>
        </w:rPr>
        <w:t xml:space="preserve"> vil utviklingen av helse- og omsorgstjenesten bli gjort i tråd med prinsippene for kommune 3.0. Gode helse- og omsorgs</w:t>
      </w:r>
      <w:r w:rsidRPr="00226E01">
        <w:rPr>
          <w:lang w:eastAsia="nb-NO"/>
        </w:rPr>
        <w:softHyphen/>
        <w:t>tjenester handler om å gi alle mulig</w:t>
      </w:r>
      <w:r w:rsidRPr="00226E01">
        <w:rPr>
          <w:lang w:eastAsia="nb-NO"/>
        </w:rPr>
        <w:softHyphen/>
        <w:t>het i hver</w:t>
      </w:r>
      <w:r w:rsidRPr="00226E01">
        <w:rPr>
          <w:lang w:eastAsia="nb-NO"/>
        </w:rPr>
        <w:softHyphen/>
        <w:t>dagen. Det oppnår vi ved å forvente ansvar</w:t>
      </w:r>
      <w:r w:rsidRPr="00226E01">
        <w:rPr>
          <w:lang w:eastAsia="nb-NO"/>
        </w:rPr>
        <w:softHyphen/>
        <w:t xml:space="preserve">lighet og aktivt </w:t>
      </w:r>
      <w:proofErr w:type="spellStart"/>
      <w:r w:rsidRPr="00226E01">
        <w:rPr>
          <w:lang w:eastAsia="nb-NO"/>
        </w:rPr>
        <w:t>medspill</w:t>
      </w:r>
      <w:proofErr w:type="spellEnd"/>
      <w:r w:rsidRPr="00226E01">
        <w:rPr>
          <w:lang w:eastAsia="nb-NO"/>
        </w:rPr>
        <w:t xml:space="preserve"> fra alle. Vi skal bryte ned grensene mellom «dem» og «oss».</w:t>
      </w:r>
    </w:p>
    <w:p w14:paraId="003F3E66" w14:textId="77777777" w:rsidR="00C81955" w:rsidRPr="00226E01" w:rsidRDefault="00C81955" w:rsidP="00C81955">
      <w:pPr>
        <w:pStyle w:val="Brdtekst"/>
        <w:rPr>
          <w:lang w:eastAsia="nb-NO"/>
        </w:rPr>
      </w:pPr>
      <w:r w:rsidRPr="00226E01">
        <w:rPr>
          <w:lang w:eastAsia="nb-NO"/>
        </w:rPr>
        <w:t>I det følgende gis en omtale av kommunens dialog med berørte parter i lokalsamfunnet og andre tjenesteleverandører.</w:t>
      </w:r>
    </w:p>
    <w:p w14:paraId="15498648" w14:textId="77777777" w:rsidR="00C81955" w:rsidRPr="00226E01" w:rsidRDefault="00C81955" w:rsidP="00C81955">
      <w:pPr>
        <w:pStyle w:val="Overskrift4"/>
      </w:pPr>
      <w:r w:rsidRPr="00226E01">
        <w:t xml:space="preserve">Innbyggernes ansvar </w:t>
      </w:r>
    </w:p>
    <w:p w14:paraId="40B1269D" w14:textId="77777777" w:rsidR="00C81955" w:rsidRPr="00226E01" w:rsidRDefault="00C81955" w:rsidP="00C81955">
      <w:pPr>
        <w:pStyle w:val="Brdtekst"/>
        <w:rPr>
          <w:lang w:eastAsia="nb-NO"/>
        </w:rPr>
      </w:pPr>
      <w:r w:rsidRPr="00226E01">
        <w:rPr>
          <w:lang w:eastAsia="nb-NO"/>
        </w:rPr>
        <w:t>Et av målene i helse- omsorgsplanen er som tidligere nevnt å styrke innbyggernes evne til å klare seg selv. Litt senere blir det gitt en omtale av en kommunal boligpolitikk. Et av målene med politikken er å bidra til at per</w:t>
      </w:r>
      <w:r w:rsidRPr="00226E01">
        <w:rPr>
          <w:lang w:eastAsia="nb-NO"/>
        </w:rPr>
        <w:softHyphen/>
        <w:t xml:space="preserve">soner med behov for bistand ta ansvar for egen bolig. </w:t>
      </w:r>
    </w:p>
    <w:p w14:paraId="67232E8E" w14:textId="77777777" w:rsidR="00C81955" w:rsidRPr="00226E01" w:rsidRDefault="00C81955" w:rsidP="00C81955">
      <w:pPr>
        <w:pStyle w:val="Brdtekst"/>
        <w:rPr>
          <w:lang w:eastAsia="nb-NO"/>
        </w:rPr>
      </w:pPr>
      <w:r w:rsidRPr="00226E01">
        <w:rPr>
          <w:lang w:eastAsia="nb-NO"/>
        </w:rPr>
        <w:t>En kommunal boligpolitikk henger nært sammen med politikken for utvikling av</w:t>
      </w:r>
      <w:r w:rsidR="000C7FA0" w:rsidRPr="00226E01">
        <w:rPr>
          <w:lang w:eastAsia="nb-NO"/>
        </w:rPr>
        <w:t xml:space="preserve"> </w:t>
      </w:r>
      <w:r w:rsidRPr="00226E01">
        <w:rPr>
          <w:lang w:eastAsia="nb-NO"/>
        </w:rPr>
        <w:t>kommunens arealer. Utvikling av kommunen 3.0 handler om å utvikle rollen som samfunns</w:t>
      </w:r>
      <w:r w:rsidRPr="00226E01">
        <w:rPr>
          <w:lang w:eastAsia="nb-NO"/>
        </w:rPr>
        <w:softHyphen/>
        <w:t>aktør i tillegg til rollen som tjenesteprodusent. Politikken favner altså videre enn helse- og omsorgstjenestene.</w:t>
      </w:r>
    </w:p>
    <w:p w14:paraId="4BBDE19D" w14:textId="77777777" w:rsidR="00C81955" w:rsidRPr="00226E01" w:rsidRDefault="00C81955" w:rsidP="00C81955">
      <w:pPr>
        <w:pStyle w:val="Overskrift4"/>
      </w:pPr>
      <w:r w:rsidRPr="00226E01">
        <w:t>Bruker- og pårørendemedvirkning</w:t>
      </w:r>
    </w:p>
    <w:p w14:paraId="4E8530AE" w14:textId="77777777" w:rsidR="00C81955" w:rsidRPr="00226E01" w:rsidRDefault="00C81955" w:rsidP="00C81955">
      <w:pPr>
        <w:pStyle w:val="Brdtekst"/>
        <w:rPr>
          <w:lang w:eastAsia="nb-NO"/>
        </w:rPr>
      </w:pPr>
      <w:r w:rsidRPr="00226E01">
        <w:rPr>
          <w:lang w:eastAsia="nb-NO"/>
        </w:rPr>
        <w:t>Brukermedvirkning er viktig for at brukerne skal kunne ta en mer aktiv rolle og i større grad bli en ressurs i eget liv. Dette stiller større krav til omsorgstjenestene, som i større grad enn tidligere må kartlegge og forstå brukerens behov. Videre må omsorgs</w:t>
      </w:r>
      <w:r w:rsidRPr="00226E01">
        <w:rPr>
          <w:lang w:eastAsia="nb-NO"/>
        </w:rPr>
        <w:softHyphen/>
        <w:t>tjenestene gjennom kommunikasjon og støtte tilrettelegge for at brukerne reelt kan delta i beslutninger som angår dem selv.</w:t>
      </w:r>
    </w:p>
    <w:p w14:paraId="66A96B96" w14:textId="77777777" w:rsidR="00C81955" w:rsidRPr="00226E01" w:rsidRDefault="00C81955" w:rsidP="00C81955">
      <w:pPr>
        <w:pStyle w:val="Brdtekst"/>
        <w:rPr>
          <w:lang w:eastAsia="nb-NO"/>
        </w:rPr>
      </w:pPr>
      <w:r w:rsidRPr="00226E01">
        <w:rPr>
          <w:lang w:eastAsia="nb-NO"/>
        </w:rPr>
        <w:lastRenderedPageBreak/>
        <w:t>Ved tildeling av tjenester er det viktig å legge vekt på brukerens situasjon og hva som er viktig for brukeren. Bruken av spørsmålet «Hva er viktig for deg?» kan være et viktig virkemiddel for å få frem hva som egentlig er det viktigste for brukeren. Om man skal ta mestring og brukernes mål på alvor, må man møte brukerne på en annen måte enn det som før har vært vanlig.</w:t>
      </w:r>
    </w:p>
    <w:p w14:paraId="0C91344F" w14:textId="331A53AB" w:rsidR="00C81955" w:rsidRPr="00226E01" w:rsidRDefault="00CE1FE5" w:rsidP="00C81955">
      <w:pPr>
        <w:pStyle w:val="Brdtekst"/>
        <w:rPr>
          <w:lang w:eastAsia="nb-NO"/>
        </w:rPr>
      </w:pPr>
      <w:r w:rsidRPr="00226E01">
        <w:rPr>
          <w:lang w:eastAsia="nb-NO"/>
        </w:rPr>
        <w:t>Loven kreve</w:t>
      </w:r>
      <w:r w:rsidR="00EA73AE">
        <w:rPr>
          <w:lang w:eastAsia="nb-NO"/>
        </w:rPr>
        <w:t>r</w:t>
      </w:r>
      <w:r w:rsidRPr="00226E01">
        <w:rPr>
          <w:lang w:eastAsia="nb-NO"/>
        </w:rPr>
        <w:t xml:space="preserve"> at alle kommuner skal ha et råd for eldre og et råd for mennesker med nedsatt funksjonsevne. I Dønna har e</w:t>
      </w:r>
      <w:r w:rsidR="000C7FA0" w:rsidRPr="00226E01">
        <w:rPr>
          <w:lang w:eastAsia="nb-NO"/>
        </w:rPr>
        <w:t>ldreråd</w:t>
      </w:r>
      <w:r w:rsidRPr="00226E01">
        <w:rPr>
          <w:lang w:eastAsia="nb-NO"/>
        </w:rPr>
        <w:t>et</w:t>
      </w:r>
      <w:r w:rsidR="000C7FA0" w:rsidRPr="00226E01">
        <w:rPr>
          <w:lang w:eastAsia="nb-NO"/>
        </w:rPr>
        <w:t xml:space="preserve"> vært mest aktiv</w:t>
      </w:r>
      <w:r w:rsidRPr="00226E01">
        <w:rPr>
          <w:lang w:eastAsia="nb-NO"/>
        </w:rPr>
        <w:t>e</w:t>
      </w:r>
      <w:r w:rsidR="000C7FA0" w:rsidRPr="00226E01">
        <w:rPr>
          <w:lang w:eastAsia="nb-NO"/>
        </w:rPr>
        <w:t xml:space="preserve">. </w:t>
      </w:r>
    </w:p>
    <w:p w14:paraId="399073DF" w14:textId="1408913A" w:rsidR="000C7FA0" w:rsidRPr="00226E01" w:rsidRDefault="00CE1FE5" w:rsidP="00C81955">
      <w:pPr>
        <w:pStyle w:val="Brdtekst"/>
        <w:rPr>
          <w:lang w:eastAsia="nb-NO"/>
        </w:rPr>
      </w:pPr>
      <w:r w:rsidRPr="00226E01">
        <w:rPr>
          <w:lang w:eastAsia="nb-NO"/>
        </w:rPr>
        <w:t>I Dønna ble det g</w:t>
      </w:r>
      <w:r w:rsidR="000C7FA0" w:rsidRPr="00226E01">
        <w:rPr>
          <w:lang w:eastAsia="nb-NO"/>
        </w:rPr>
        <w:t>jennomført brukerundersøkelse</w:t>
      </w:r>
      <w:r w:rsidRPr="00226E01">
        <w:rPr>
          <w:lang w:eastAsia="nb-NO"/>
        </w:rPr>
        <w:t>r</w:t>
      </w:r>
      <w:r w:rsidR="000C7FA0" w:rsidRPr="00226E01">
        <w:rPr>
          <w:lang w:eastAsia="nb-NO"/>
        </w:rPr>
        <w:t xml:space="preserve"> for mer enn ti år siden. </w:t>
      </w:r>
      <w:r w:rsidRPr="00226E01">
        <w:rPr>
          <w:lang w:eastAsia="nb-NO"/>
        </w:rPr>
        <w:t xml:space="preserve">Det er aktuelt med nye brukerundersøkelser som kanal for </w:t>
      </w:r>
      <w:r w:rsidR="0054517C" w:rsidRPr="00226E01">
        <w:rPr>
          <w:lang w:eastAsia="nb-NO"/>
        </w:rPr>
        <w:t xml:space="preserve">tilbakemeldinger fra brukerne. Det kan være aktuelt med et eget brukerråd </w:t>
      </w:r>
      <w:r w:rsidR="00743492">
        <w:rPr>
          <w:lang w:eastAsia="nb-NO"/>
        </w:rPr>
        <w:t xml:space="preserve">for </w:t>
      </w:r>
      <w:r w:rsidR="0054517C" w:rsidRPr="00226E01">
        <w:rPr>
          <w:lang w:eastAsia="nb-NO"/>
        </w:rPr>
        <w:t>pårørende og pasienter på sykehjemmet, og kanskje også for andre bruker</w:t>
      </w:r>
      <w:r w:rsidR="00EA73AE">
        <w:rPr>
          <w:lang w:eastAsia="nb-NO"/>
        </w:rPr>
        <w:softHyphen/>
      </w:r>
      <w:r w:rsidR="0054517C" w:rsidRPr="00226E01">
        <w:rPr>
          <w:lang w:eastAsia="nb-NO"/>
        </w:rPr>
        <w:t>grupper. Brukerråd gir et bedre grunnlag for en toveis dialog enn brukerundersøkelser.</w:t>
      </w:r>
    </w:p>
    <w:p w14:paraId="75B9FC30" w14:textId="77777777" w:rsidR="00C81955" w:rsidRPr="00226E01" w:rsidRDefault="00C81955" w:rsidP="00C81955">
      <w:pPr>
        <w:pStyle w:val="Overskrift4"/>
      </w:pPr>
      <w:r w:rsidRPr="00226E01">
        <w:t>Innsatsen fra frivillige</w:t>
      </w:r>
    </w:p>
    <w:p w14:paraId="7B0CB6E5" w14:textId="77777777" w:rsidR="00547006" w:rsidRPr="00226E01" w:rsidRDefault="00C81955" w:rsidP="00547006">
      <w:pPr>
        <w:rPr>
          <w:lang w:eastAsia="nb-NO"/>
        </w:rPr>
      </w:pPr>
      <w:r w:rsidRPr="00226E01">
        <w:rPr>
          <w:lang w:eastAsia="nb-NO"/>
        </w:rPr>
        <w:t>I Norge har det vært en utvikling i retning av at frivillige nå i større grad stiller opp som enkelt</w:t>
      </w:r>
      <w:r w:rsidRPr="00226E01">
        <w:rPr>
          <w:lang w:eastAsia="nb-NO"/>
        </w:rPr>
        <w:softHyphen/>
        <w:t>per</w:t>
      </w:r>
      <w:r w:rsidRPr="00226E01">
        <w:rPr>
          <w:lang w:eastAsia="nb-NO"/>
        </w:rPr>
        <w:softHyphen/>
        <w:t xml:space="preserve">soner, og færre gjør frivillig innsats gjennom organisasjoner. Frivillighet trenger mer koordinering enn før. </w:t>
      </w:r>
      <w:r w:rsidR="00547006" w:rsidRPr="00226E01">
        <w:rPr>
          <w:lang w:eastAsia="nb-NO"/>
        </w:rPr>
        <w:t xml:space="preserve">I budsjettet for 2021 er en stilling som arbeider med frivillighet økt fra 20 til 100 prosent. Stillingen </w:t>
      </w:r>
      <w:r w:rsidR="00743492">
        <w:rPr>
          <w:lang w:eastAsia="nb-NO"/>
        </w:rPr>
        <w:t>bør</w:t>
      </w:r>
      <w:r w:rsidR="00547006" w:rsidRPr="00226E01">
        <w:rPr>
          <w:lang w:eastAsia="nb-NO"/>
        </w:rPr>
        <w:t xml:space="preserve"> bli brukt til en nødvendig styrking av koordineringen av bruken av frivillige i tilknytning til helse- og omsorgs</w:t>
      </w:r>
      <w:r w:rsidR="00547006" w:rsidRPr="00226E01">
        <w:rPr>
          <w:lang w:eastAsia="nb-NO"/>
        </w:rPr>
        <w:softHyphen/>
        <w:t>tjenestene. Frivillige vil kunne få oppgaver som kan bidra til å aktivisere hjemme</w:t>
      </w:r>
      <w:r w:rsidR="00547006" w:rsidRPr="00226E01">
        <w:rPr>
          <w:lang w:eastAsia="nb-NO"/>
        </w:rPr>
        <w:softHyphen/>
        <w:t>boende.</w:t>
      </w:r>
    </w:p>
    <w:p w14:paraId="31D159F7" w14:textId="50506533" w:rsidR="00613DED" w:rsidRPr="00226E01" w:rsidRDefault="00613DED" w:rsidP="00613DED">
      <w:pPr>
        <w:pStyle w:val="Overskrift2"/>
        <w:ind w:left="578" w:hanging="578"/>
        <w:rPr>
          <w:rFonts w:cs="Calibri Light"/>
        </w:rPr>
      </w:pPr>
      <w:bookmarkStart w:id="3" w:name="_Toc69810928"/>
      <w:r w:rsidRPr="00226E01">
        <w:rPr>
          <w:rFonts w:cs="Calibri Light"/>
        </w:rPr>
        <w:t xml:space="preserve">Økt behov på 89 prosent </w:t>
      </w:r>
      <w:r w:rsidR="00076852">
        <w:rPr>
          <w:rFonts w:cs="Calibri Light"/>
        </w:rPr>
        <w:t xml:space="preserve">til 2045 </w:t>
      </w:r>
      <w:r w:rsidRPr="00226E01">
        <w:rPr>
          <w:rFonts w:cs="Calibri Light"/>
        </w:rPr>
        <w:t>krever flere fagfolk og flere bygg</w:t>
      </w:r>
      <w:bookmarkEnd w:id="3"/>
    </w:p>
    <w:p w14:paraId="09C94E8A" w14:textId="31F39153" w:rsidR="00C41F01" w:rsidRPr="00C41F01" w:rsidRDefault="00613DED" w:rsidP="00C41F01">
      <w:pPr>
        <w:pStyle w:val="Overskrift4"/>
      </w:pPr>
      <w:r w:rsidRPr="00C41F01">
        <w:t>Flere over 80 år på 2020-tallet</w:t>
      </w:r>
    </w:p>
    <w:p w14:paraId="42DD97E6" w14:textId="77777777" w:rsidR="00613DED" w:rsidRPr="00226E01" w:rsidRDefault="00613DED" w:rsidP="00613DED">
      <w:pPr>
        <w:pStyle w:val="Brdtekst"/>
        <w:rPr>
          <w:lang w:eastAsia="nb-NO"/>
        </w:rPr>
      </w:pPr>
      <w:r w:rsidRPr="00226E01">
        <w:rPr>
          <w:lang w:eastAsia="nb-NO"/>
        </w:rPr>
        <w:t>Økningen i antall eldre i Dønna er preget av at de store etterkrigskullene gradvis blir eldre.</w:t>
      </w:r>
    </w:p>
    <w:p w14:paraId="44BFF9BB" w14:textId="49D7BBF3" w:rsidR="00613DED" w:rsidRPr="00226E01" w:rsidRDefault="00613DED" w:rsidP="00C41F01">
      <w:pPr>
        <w:pBdr>
          <w:top w:val="single" w:sz="4" w:space="3" w:color="BFBFBF" w:themeColor="background1" w:themeShade="BF"/>
          <w:left w:val="single" w:sz="4" w:space="0" w:color="BFBFBF" w:themeColor="background1" w:themeShade="BF"/>
          <w:bottom w:val="single" w:sz="4" w:space="1" w:color="BFBFBF" w:themeColor="background1" w:themeShade="BF"/>
          <w:right w:val="single" w:sz="4" w:space="0" w:color="BFBFBF" w:themeColor="background1" w:themeShade="BF"/>
        </w:pBdr>
        <w:jc w:val="center"/>
      </w:pPr>
      <w:r w:rsidRPr="00226E01">
        <w:rPr>
          <w:noProof/>
          <w:lang w:eastAsia="nb-NO"/>
        </w:rPr>
        <w:drawing>
          <wp:inline distT="0" distB="0" distL="0" distR="0" wp14:anchorId="70430E51" wp14:editId="5789344F">
            <wp:extent cx="5579745" cy="3637280"/>
            <wp:effectExtent l="0" t="0" r="1905" b="127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3637280"/>
                    </a:xfrm>
                    <a:prstGeom prst="rect">
                      <a:avLst/>
                    </a:prstGeom>
                    <a:noFill/>
                    <a:ln>
                      <a:noFill/>
                    </a:ln>
                  </pic:spPr>
                </pic:pic>
              </a:graphicData>
            </a:graphic>
          </wp:inline>
        </w:drawing>
      </w:r>
    </w:p>
    <w:p w14:paraId="6AEA3DD1" w14:textId="77777777" w:rsidR="00C41F01" w:rsidRDefault="00C41F01" w:rsidP="00613DED">
      <w:pPr>
        <w:spacing w:after="0"/>
        <w:rPr>
          <w:rFonts w:asciiTheme="majorHAnsi" w:eastAsiaTheme="majorEastAsia" w:hAnsiTheme="majorHAnsi" w:cstheme="majorBidi"/>
          <w:b/>
          <w:iCs/>
          <w:sz w:val="22"/>
        </w:rPr>
      </w:pPr>
    </w:p>
    <w:p w14:paraId="0E3571F5" w14:textId="77777777" w:rsidR="00C41F01" w:rsidRDefault="00C41F01" w:rsidP="00613DED">
      <w:pPr>
        <w:spacing w:after="0"/>
        <w:rPr>
          <w:rFonts w:asciiTheme="majorHAnsi" w:eastAsiaTheme="majorEastAsia" w:hAnsiTheme="majorHAnsi" w:cstheme="majorBidi"/>
          <w:b/>
          <w:iCs/>
          <w:sz w:val="22"/>
        </w:rPr>
      </w:pPr>
    </w:p>
    <w:p w14:paraId="13DC5C0B" w14:textId="303D4429" w:rsidR="00613DED" w:rsidRPr="00226E01" w:rsidRDefault="00613DED" w:rsidP="00613DED">
      <w:pPr>
        <w:spacing w:after="0"/>
        <w:rPr>
          <w:rFonts w:asciiTheme="majorHAnsi" w:eastAsiaTheme="majorEastAsia" w:hAnsiTheme="majorHAnsi" w:cstheme="majorBidi"/>
          <w:b/>
          <w:iCs/>
          <w:sz w:val="22"/>
        </w:rPr>
      </w:pPr>
      <w:r w:rsidRPr="00226E01">
        <w:rPr>
          <w:rFonts w:asciiTheme="majorHAnsi" w:eastAsiaTheme="majorEastAsia" w:hAnsiTheme="majorHAnsi" w:cstheme="majorBidi"/>
          <w:b/>
          <w:iCs/>
          <w:sz w:val="22"/>
        </w:rPr>
        <w:lastRenderedPageBreak/>
        <w:t xml:space="preserve">Økning i behov på </w:t>
      </w:r>
      <w:r w:rsidR="00076852">
        <w:rPr>
          <w:rFonts w:asciiTheme="majorHAnsi" w:eastAsiaTheme="majorEastAsia" w:hAnsiTheme="majorHAnsi" w:cstheme="majorBidi"/>
          <w:b/>
          <w:iCs/>
          <w:sz w:val="22"/>
        </w:rPr>
        <w:t>8</w:t>
      </w:r>
      <w:r w:rsidRPr="00226E01">
        <w:rPr>
          <w:rFonts w:asciiTheme="majorHAnsi" w:eastAsiaTheme="majorEastAsia" w:hAnsiTheme="majorHAnsi" w:cstheme="majorBidi"/>
          <w:b/>
          <w:iCs/>
          <w:sz w:val="22"/>
        </w:rPr>
        <w:t>9 prosent i 204</w:t>
      </w:r>
      <w:r w:rsidR="00076852">
        <w:rPr>
          <w:rFonts w:asciiTheme="majorHAnsi" w:eastAsiaTheme="majorEastAsia" w:hAnsiTheme="majorHAnsi" w:cstheme="majorBidi"/>
          <w:b/>
          <w:iCs/>
          <w:sz w:val="22"/>
        </w:rPr>
        <w:t>5</w:t>
      </w:r>
    </w:p>
    <w:p w14:paraId="07C3D510" w14:textId="1C8D2DC8" w:rsidR="00613DED" w:rsidRPr="00226E01" w:rsidRDefault="00613DED" w:rsidP="00613DED">
      <w:pPr>
        <w:rPr>
          <w:rFonts w:ascii="Arial" w:eastAsia="Calibri" w:hAnsi="Arial" w:cs="Times New Roman"/>
          <w:noProof/>
          <w:szCs w:val="24"/>
          <w:lang w:eastAsia="nb-NO"/>
        </w:rPr>
      </w:pPr>
      <w:r w:rsidRPr="00226E01">
        <w:rPr>
          <w:rFonts w:ascii="Arial" w:eastAsia="Calibri" w:hAnsi="Arial" w:cs="Times New Roman"/>
          <w:szCs w:val="24"/>
          <w:lang w:eastAsia="nb-NO"/>
        </w:rPr>
        <w:t>Figuren under viser resultatet av en bereg</w:t>
      </w:r>
      <w:r w:rsidRPr="00226E01">
        <w:rPr>
          <w:rFonts w:ascii="Arial" w:eastAsia="Calibri" w:hAnsi="Arial" w:cs="Times New Roman"/>
          <w:szCs w:val="24"/>
          <w:lang w:eastAsia="nb-NO"/>
        </w:rPr>
        <w:softHyphen/>
        <w:t xml:space="preserve">ning av behovet for </w:t>
      </w:r>
      <w:r w:rsidR="00076852">
        <w:rPr>
          <w:rFonts w:ascii="Arial" w:eastAsia="Calibri" w:hAnsi="Arial" w:cs="Times New Roman"/>
          <w:szCs w:val="24"/>
          <w:lang w:eastAsia="nb-NO"/>
        </w:rPr>
        <w:t>noen</w:t>
      </w:r>
      <w:r w:rsidRPr="00226E01">
        <w:rPr>
          <w:rFonts w:ascii="Arial" w:eastAsia="Calibri" w:hAnsi="Arial" w:cs="Times New Roman"/>
          <w:szCs w:val="24"/>
          <w:lang w:eastAsia="nb-NO"/>
        </w:rPr>
        <w:t xml:space="preserve"> utvalgte tjeneste</w:t>
      </w:r>
      <w:r w:rsidRPr="00226E01">
        <w:rPr>
          <w:rFonts w:ascii="Arial" w:eastAsia="Calibri" w:hAnsi="Arial" w:cs="Times New Roman"/>
          <w:szCs w:val="24"/>
          <w:lang w:eastAsia="nb-NO"/>
        </w:rPr>
        <w:softHyphen/>
        <w:t>om</w:t>
      </w:r>
      <w:r w:rsidRPr="00226E01">
        <w:rPr>
          <w:rFonts w:ascii="Arial" w:eastAsia="Calibri" w:hAnsi="Arial" w:cs="Times New Roman"/>
          <w:szCs w:val="24"/>
          <w:lang w:eastAsia="nb-NO"/>
        </w:rPr>
        <w:softHyphen/>
        <w:t>råder som følge av utviklingen av ulike alders</w:t>
      </w:r>
      <w:r w:rsidRPr="00226E01">
        <w:rPr>
          <w:rFonts w:ascii="Arial" w:eastAsia="Calibri" w:hAnsi="Arial" w:cs="Times New Roman"/>
          <w:szCs w:val="24"/>
          <w:lang w:eastAsia="nb-NO"/>
        </w:rPr>
        <w:softHyphen/>
        <w:t>grupper.</w:t>
      </w:r>
      <w:r w:rsidRPr="00226E01">
        <w:rPr>
          <w:rFonts w:ascii="Arial" w:eastAsia="Calibri" w:hAnsi="Arial" w:cs="Times New Roman"/>
          <w:noProof/>
          <w:szCs w:val="24"/>
          <w:lang w:eastAsia="nb-NO"/>
        </w:rPr>
        <w:t xml:space="preserve"> </w:t>
      </w:r>
      <w:r w:rsidRPr="00226E01">
        <w:t xml:space="preserve">Behovet i årene fremover er beregnet </w:t>
      </w:r>
      <w:r w:rsidRPr="00226E01">
        <w:rPr>
          <w:lang w:eastAsia="nb-NO"/>
        </w:rPr>
        <w:t xml:space="preserve">med utgangspunkt i den forventede utviklingen av alderssammensetningen blant innbyggerne i kommunen </w:t>
      </w:r>
      <w:r w:rsidRPr="00226E01">
        <w:t>ved hjelp av de demografiske kriteriene i det statlige inntektssystemet</w:t>
      </w:r>
      <w:r w:rsidR="00790BD3">
        <w:t>.</w:t>
      </w:r>
    </w:p>
    <w:p w14:paraId="7ED169BA" w14:textId="77777777" w:rsidR="00613DED" w:rsidRPr="00226E01" w:rsidRDefault="00613DED" w:rsidP="00613DED">
      <w:pPr>
        <w:pBdr>
          <w:top w:val="single" w:sz="4" w:space="3" w:color="BFBFBF" w:themeColor="background1" w:themeShade="BF"/>
          <w:left w:val="single" w:sz="4" w:space="0" w:color="BFBFBF" w:themeColor="background1" w:themeShade="BF"/>
          <w:bottom w:val="single" w:sz="4" w:space="1" w:color="BFBFBF" w:themeColor="background1" w:themeShade="BF"/>
          <w:right w:val="single" w:sz="4" w:space="0" w:color="BFBFBF" w:themeColor="background1" w:themeShade="BF"/>
        </w:pBdr>
        <w:jc w:val="center"/>
      </w:pPr>
      <w:r w:rsidRPr="00226E01">
        <w:rPr>
          <w:noProof/>
          <w:lang w:eastAsia="nb-NO"/>
        </w:rPr>
        <w:drawing>
          <wp:inline distT="0" distB="0" distL="0" distR="0" wp14:anchorId="45A89058" wp14:editId="6EB64B0B">
            <wp:extent cx="5227608" cy="3413681"/>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2286" cy="3416735"/>
                    </a:xfrm>
                    <a:prstGeom prst="rect">
                      <a:avLst/>
                    </a:prstGeom>
                    <a:noFill/>
                    <a:ln>
                      <a:noFill/>
                    </a:ln>
                  </pic:spPr>
                </pic:pic>
              </a:graphicData>
            </a:graphic>
          </wp:inline>
        </w:drawing>
      </w:r>
    </w:p>
    <w:p w14:paraId="5A217617" w14:textId="77777777" w:rsidR="00C41F01" w:rsidRDefault="00613DED" w:rsidP="00C41F01">
      <w:pPr>
        <w:rPr>
          <w:lang w:eastAsia="nb-NO"/>
        </w:rPr>
      </w:pPr>
      <w:r w:rsidRPr="00226E01">
        <w:rPr>
          <w:lang w:eastAsia="nb-NO"/>
        </w:rPr>
        <w:t xml:space="preserve">Det har vært en vesentlig reduksjon i barn og unge siden 1995. I henhold til </w:t>
      </w:r>
      <w:proofErr w:type="spellStart"/>
      <w:r w:rsidRPr="00226E01">
        <w:rPr>
          <w:lang w:eastAsia="nb-NO"/>
        </w:rPr>
        <w:t>fremskrivningen</w:t>
      </w:r>
      <w:proofErr w:type="spellEnd"/>
      <w:r w:rsidRPr="00226E01">
        <w:rPr>
          <w:lang w:eastAsia="nb-NO"/>
        </w:rPr>
        <w:t xml:space="preserve"> til Statistisk sentralbyrå vil reduksjonen flate ut i årene som kommer. Siden 1995 har behovet for pleie- og omsorgstjenester vært på omtrent samme nivå. Det er beregnet at behovet for disse tjenestene vil øke med hele 89 prosent i årene frem til 2045.</w:t>
      </w:r>
    </w:p>
    <w:p w14:paraId="0C02C938" w14:textId="2886E58F" w:rsidR="001B7E55" w:rsidRPr="00C41F01" w:rsidRDefault="006C2B8D" w:rsidP="00C41F01">
      <w:pPr>
        <w:pStyle w:val="Overskrift2"/>
        <w:rPr>
          <w:rStyle w:val="Overskrift2Tegn"/>
          <w:b/>
        </w:rPr>
      </w:pPr>
      <w:bookmarkStart w:id="4" w:name="_Toc69810929"/>
      <w:r w:rsidRPr="00C41F01">
        <w:rPr>
          <w:rStyle w:val="Overskrift2Tegn"/>
          <w:b/>
        </w:rPr>
        <w:t>Hovedu</w:t>
      </w:r>
      <w:r w:rsidR="00AA31BD" w:rsidRPr="00C41F01">
        <w:rPr>
          <w:rStyle w:val="Overskrift2Tegn"/>
          <w:b/>
        </w:rPr>
        <w:t>tfordringene</w:t>
      </w:r>
      <w:bookmarkEnd w:id="4"/>
    </w:p>
    <w:p w14:paraId="61EE121A" w14:textId="396CAB8B" w:rsidR="00B06892" w:rsidRPr="00226E01" w:rsidRDefault="00B06892" w:rsidP="00B06892">
      <w:pPr>
        <w:pStyle w:val="Overskrift4"/>
      </w:pPr>
      <w:r w:rsidRPr="00226E01">
        <w:t>Økt andel av utgiftene til pleie og omsorg</w:t>
      </w:r>
    </w:p>
    <w:p w14:paraId="05396875" w14:textId="29204E6D" w:rsidR="00B06892" w:rsidRPr="00226E01" w:rsidRDefault="00B06892" w:rsidP="00B06892">
      <w:pPr>
        <w:pStyle w:val="Brdtekst"/>
        <w:rPr>
          <w:lang w:eastAsia="nb-NO"/>
        </w:rPr>
      </w:pPr>
      <w:r w:rsidRPr="00226E01">
        <w:rPr>
          <w:lang w:eastAsia="nb-NO"/>
        </w:rPr>
        <w:t xml:space="preserve">Dønna kommune er fortsatt en rik kommune med frie inntekter i 2019 som lå 20 prosent høyere enn landsnittet. Kommunen har altså et godt utgangspunkt for å tilby </w:t>
      </w:r>
      <w:r w:rsidR="006C2B8D" w:rsidRPr="00226E01">
        <w:rPr>
          <w:lang w:eastAsia="nb-NO"/>
        </w:rPr>
        <w:t>gode</w:t>
      </w:r>
      <w:r w:rsidR="00AA25E0">
        <w:rPr>
          <w:lang w:eastAsia="nb-NO"/>
        </w:rPr>
        <w:t xml:space="preserve"> </w:t>
      </w:r>
      <w:r w:rsidRPr="00226E01">
        <w:rPr>
          <w:lang w:eastAsia="nb-NO"/>
        </w:rPr>
        <w:t xml:space="preserve">tjenester </w:t>
      </w:r>
      <w:r w:rsidR="006C2B8D" w:rsidRPr="00226E01">
        <w:rPr>
          <w:lang w:eastAsia="nb-NO"/>
        </w:rPr>
        <w:t xml:space="preserve">sammenliknet </w:t>
      </w:r>
      <w:r w:rsidRPr="00226E01">
        <w:rPr>
          <w:lang w:eastAsia="nb-NO"/>
        </w:rPr>
        <w:t>med andre kommuner.</w:t>
      </w:r>
    </w:p>
    <w:p w14:paraId="06691165" w14:textId="18FDB463" w:rsidR="006C2B8D" w:rsidRPr="00226E01" w:rsidRDefault="006C2B8D" w:rsidP="00B06892">
      <w:pPr>
        <w:pStyle w:val="Brdtekst"/>
        <w:rPr>
          <w:lang w:eastAsia="nb-NO"/>
        </w:rPr>
      </w:pPr>
      <w:r w:rsidRPr="00226E01">
        <w:rPr>
          <w:lang w:eastAsia="nb-NO"/>
        </w:rPr>
        <w:t xml:space="preserve">Den demografiske utviklingen med flere eldre og færre barn og unge gjør at det er et behov for å redusere budsjettene til barnehage og skole og styrke budsjettene til helse og omsorg. En slik vridning kan være krevende, men samtidig nødvendig for å kunne gi et godt tilbud til flere eldre med behov for tjenester. </w:t>
      </w:r>
      <w:r w:rsidR="00C5623B" w:rsidRPr="00226E01">
        <w:rPr>
          <w:lang w:eastAsia="nb-NO"/>
        </w:rPr>
        <w:t xml:space="preserve">I 2019 brukte Dønna mer på grunnskole og mindre på pleie og omsorg enn gjennomsnittet for </w:t>
      </w:r>
      <w:r w:rsidR="001A4A18" w:rsidRPr="00226E01">
        <w:rPr>
          <w:lang w:eastAsia="nb-NO"/>
        </w:rPr>
        <w:t>KOSTRA</w:t>
      </w:r>
      <w:r w:rsidR="00C5623B" w:rsidRPr="00226E01">
        <w:rPr>
          <w:lang w:eastAsia="nb-NO"/>
        </w:rPr>
        <w:t>-gruppe 6. Det kan altså se ut til at kommunen så langt ikke har lykkes helt med denne vridningen.</w:t>
      </w:r>
    </w:p>
    <w:p w14:paraId="07CD0EB6" w14:textId="77777777" w:rsidR="00B06892" w:rsidRPr="00226E01" w:rsidRDefault="00C5623B" w:rsidP="00C5623B">
      <w:pPr>
        <w:pStyle w:val="Brdtekst"/>
        <w:rPr>
          <w:lang w:eastAsia="nb-NO"/>
        </w:rPr>
      </w:pPr>
      <w:r w:rsidRPr="00226E01">
        <w:rPr>
          <w:lang w:eastAsia="nb-NO"/>
        </w:rPr>
        <w:t>Uansett</w:t>
      </w:r>
      <w:r w:rsidR="00B06892" w:rsidRPr="00226E01">
        <w:rPr>
          <w:lang w:eastAsia="nb-NO"/>
        </w:rPr>
        <w:t xml:space="preserve"> er det viktig å finne tiltak som kan bidra til en rasjonell produksjon av tjenestene. </w:t>
      </w:r>
      <w:r w:rsidRPr="00226E01">
        <w:rPr>
          <w:lang w:eastAsia="nb-NO"/>
        </w:rPr>
        <w:t>Slike tiltak vil kunne bidra til tjenester av god kvalitet for innbyggerne i Dønna kommune.</w:t>
      </w:r>
    </w:p>
    <w:p w14:paraId="60BA0660" w14:textId="77777777" w:rsidR="006C2B8D" w:rsidRPr="00226E01" w:rsidRDefault="006C2B8D" w:rsidP="006C2B8D">
      <w:pPr>
        <w:pStyle w:val="Overskrift4"/>
      </w:pPr>
      <w:r w:rsidRPr="00226E01">
        <w:lastRenderedPageBreak/>
        <w:t>Mangler trinn i «mestringstrappen»</w:t>
      </w:r>
    </w:p>
    <w:p w14:paraId="5B937BCC" w14:textId="77777777" w:rsidR="00030DC3" w:rsidRPr="00226E01" w:rsidRDefault="00030DC3" w:rsidP="00030DC3">
      <w:pPr>
        <w:keepNext/>
      </w:pPr>
      <w:r w:rsidRPr="00226E01">
        <w:rPr>
          <w:noProof/>
          <w:lang w:eastAsia="nb-NO"/>
        </w:rPr>
        <w:drawing>
          <wp:inline distT="0" distB="0" distL="0" distR="0" wp14:anchorId="6269E559" wp14:editId="13906705">
            <wp:extent cx="5579745" cy="2923627"/>
            <wp:effectExtent l="19050" t="19050" r="20955" b="10160"/>
            <wp:docPr id="7" name="Bilde 2">
              <a:extLst xmlns:a="http://schemas.openxmlformats.org/drawingml/2006/main">
                <a:ext uri="{FF2B5EF4-FFF2-40B4-BE49-F238E27FC236}">
                  <a16:creationId xmlns:a16="http://schemas.microsoft.com/office/drawing/2014/main" id="{FC8F49CE-0E6A-41B3-895E-CBA8763CD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FC8F49CE-0E6A-41B3-895E-CBA8763CD0A9}"/>
                        </a:ext>
                      </a:extLst>
                    </pic:cNvPr>
                    <pic:cNvPicPr>
                      <a:picLocks noChangeAspect="1"/>
                    </pic:cNvPicPr>
                  </pic:nvPicPr>
                  <pic:blipFill>
                    <a:blip r:embed="rId14"/>
                    <a:stretch>
                      <a:fillRect/>
                    </a:stretch>
                  </pic:blipFill>
                  <pic:spPr>
                    <a:xfrm>
                      <a:off x="0" y="0"/>
                      <a:ext cx="5579745" cy="2923627"/>
                    </a:xfrm>
                    <a:prstGeom prst="rect">
                      <a:avLst/>
                    </a:prstGeom>
                    <a:ln>
                      <a:solidFill>
                        <a:schemeClr val="accent1"/>
                      </a:solidFill>
                    </a:ln>
                  </pic:spPr>
                </pic:pic>
              </a:graphicData>
            </a:graphic>
          </wp:inline>
        </w:drawing>
      </w:r>
    </w:p>
    <w:p w14:paraId="440122AB" w14:textId="69D3AA94" w:rsidR="00030DC3" w:rsidRPr="00226E01" w:rsidRDefault="00030DC3" w:rsidP="00030DC3">
      <w:pPr>
        <w:pStyle w:val="Bildetekst"/>
      </w:pPr>
      <w:r w:rsidRPr="00226E01">
        <w:t xml:space="preserve">Figur </w:t>
      </w:r>
      <w:r w:rsidR="00102616">
        <w:fldChar w:fldCharType="begin"/>
      </w:r>
      <w:r w:rsidR="00102616">
        <w:instrText xml:space="preserve"> STYLEREF 1 \s </w:instrText>
      </w:r>
      <w:r w:rsidR="00102616">
        <w:fldChar w:fldCharType="separate"/>
      </w:r>
      <w:r w:rsidR="00474B71">
        <w:rPr>
          <w:noProof/>
        </w:rPr>
        <w:t>1</w:t>
      </w:r>
      <w:r w:rsidR="00102616">
        <w:rPr>
          <w:noProof/>
        </w:rPr>
        <w:fldChar w:fldCharType="end"/>
      </w:r>
      <w:r w:rsidRPr="00226E01">
        <w:t>.</w:t>
      </w:r>
      <w:r w:rsidR="00102616">
        <w:fldChar w:fldCharType="begin"/>
      </w:r>
      <w:r w:rsidR="00102616">
        <w:instrText xml:space="preserve"> SEQ Figur \* ARABIC \s 1 </w:instrText>
      </w:r>
      <w:r w:rsidR="00102616">
        <w:fldChar w:fldCharType="separate"/>
      </w:r>
      <w:r w:rsidR="00474B71">
        <w:rPr>
          <w:noProof/>
        </w:rPr>
        <w:t>1</w:t>
      </w:r>
      <w:r w:rsidR="00102616">
        <w:rPr>
          <w:noProof/>
        </w:rPr>
        <w:fldChar w:fldCharType="end"/>
      </w:r>
      <w:r w:rsidRPr="00226E01">
        <w:t xml:space="preserve"> Mestringstrappen i Dønna kommune </w:t>
      </w:r>
    </w:p>
    <w:p w14:paraId="4439B768" w14:textId="77777777" w:rsidR="00030DC3" w:rsidRPr="00226E01" w:rsidRDefault="00030DC3" w:rsidP="00030DC3">
      <w:r w:rsidRPr="00226E01">
        <w:t>Mestringstrappen er en visualisering av ulike nivå av helsetjenester, med bakgrunn i hvor inngripende disse er i innbyggernes liv. Nederst i trappen er de minst inngripende tiltakene som gjelder alle innbyggere og øverst de mest spesialiserte tjenester kommunen kan tilby til et fåtall av innbyggerne. Det er viktig med utvikling og dimensjonering av tjenestene i de ulike trinnene i trappen, for å gi tjenester på riktig nivå, og for å nå målene i «Helse og mestring 2020-2040». Et viktig prinsipp er fokuset på å forebygge mer for å behandle mindre, og skape en bærekraftig helse</w:t>
      </w:r>
      <w:r w:rsidRPr="00226E01">
        <w:softHyphen/>
        <w:t>tjeneste som fordeler ressursene i hele trappen slik at ressursene kan bli brukt smart og bærekraftig.</w:t>
      </w:r>
    </w:p>
    <w:p w14:paraId="753DDF3A" w14:textId="77777777" w:rsidR="006C2B8D" w:rsidRPr="00226E01" w:rsidRDefault="006C2B8D" w:rsidP="006C2B8D">
      <w:pPr>
        <w:pStyle w:val="Brdtekst"/>
        <w:rPr>
          <w:lang w:eastAsia="nb-NO"/>
        </w:rPr>
      </w:pPr>
      <w:r w:rsidRPr="00226E01">
        <w:rPr>
          <w:lang w:eastAsia="nb-NO"/>
        </w:rPr>
        <w:t>Behovet for helse- og omsorgstjenester er beregnet til å være nesten dobbelt så høyt i 2040 sammenliknet med i dag. Det er viktig at kommunen legger til rette for at innbyggere med helse</w:t>
      </w:r>
      <w:r w:rsidR="00985526" w:rsidRPr="00226E01">
        <w:rPr>
          <w:lang w:eastAsia="nb-NO"/>
        </w:rPr>
        <w:softHyphen/>
      </w:r>
      <w:r w:rsidRPr="00226E01">
        <w:rPr>
          <w:lang w:eastAsia="nb-NO"/>
        </w:rPr>
        <w:t>utfordringer kan leve livet mest mulig selvstendig og med lavest mulig nivå av helsetjenester. Dette er viktig for den enkelte og for å kunne bruke ressursene på de som trenger det mest. Det er en utfordring å sikre en planmessig utbygging av kapasiteten for de ulike tilbudene. Bemannede boliger med døgn</w:t>
      </w:r>
      <w:r w:rsidRPr="00226E01">
        <w:rPr>
          <w:lang w:eastAsia="nb-NO"/>
        </w:rPr>
        <w:softHyphen/>
        <w:t>omsorg er et tilbud som mangler i kommunen. Å bo i egen bolig stimulerer i større grad til å ta ansvar i eget liv framfor å bo på institusjon, det er også kostnadseffektivt og får ressursene til å strekke lenger.</w:t>
      </w:r>
    </w:p>
    <w:p w14:paraId="61A9BB17" w14:textId="6F220248" w:rsidR="006C2B8D" w:rsidRPr="00226E01" w:rsidRDefault="004B29F6" w:rsidP="004B29F6">
      <w:pPr>
        <w:rPr>
          <w:lang w:eastAsia="nb-NO"/>
        </w:rPr>
      </w:pPr>
      <w:r w:rsidRPr="00226E01">
        <w:t>Det er behov for å styrke lave trinn i mestringstrappen, slik at behovet for sykehjem blir redusert. I</w:t>
      </w:r>
      <w:r w:rsidR="00AA25E0">
        <w:t> </w:t>
      </w:r>
      <w:r w:rsidRPr="00226E01">
        <w:t xml:space="preserve">årene som kommer er det nødvendig å styrke budsjettene til </w:t>
      </w:r>
      <w:r w:rsidRPr="00226E01">
        <w:rPr>
          <w:lang w:eastAsia="nb-NO"/>
        </w:rPr>
        <w:t xml:space="preserve">helsefremmende og forebyggende tiltak </w:t>
      </w:r>
      <w:r w:rsidRPr="00226E01">
        <w:t>og til hjemmebasert omsorg.</w:t>
      </w:r>
      <w:r w:rsidR="002E6C1B" w:rsidRPr="00226E01">
        <w:t xml:space="preserve"> </w:t>
      </w:r>
    </w:p>
    <w:p w14:paraId="477B477C" w14:textId="2912A3E5" w:rsidR="006C2B8D" w:rsidRPr="00226E01" w:rsidRDefault="006C2B8D" w:rsidP="006C2B8D">
      <w:r w:rsidRPr="00226E01">
        <w:t>Korttidsplasser og rehabilitering fungerer ikke som planlagt</w:t>
      </w:r>
      <w:r w:rsidR="004B29F6" w:rsidRPr="00226E01">
        <w:t>. D</w:t>
      </w:r>
      <w:r w:rsidR="00985526" w:rsidRPr="00226E01">
        <w:t xml:space="preserve">isse tjenestene er viktige for </w:t>
      </w:r>
      <w:r w:rsidR="00AA25E0">
        <w:t xml:space="preserve">at </w:t>
      </w:r>
      <w:r w:rsidR="00985526" w:rsidRPr="00226E01">
        <w:t>inn</w:t>
      </w:r>
      <w:r w:rsidR="009676BA" w:rsidRPr="00226E01">
        <w:softHyphen/>
      </w:r>
      <w:r w:rsidR="00985526" w:rsidRPr="00226E01">
        <w:t xml:space="preserve">byggere kan klare seg hjemme etter en operasjon eller funksjonsfall av andre årsaker. </w:t>
      </w:r>
    </w:p>
    <w:p w14:paraId="5F7229A0" w14:textId="77777777" w:rsidR="002E6C1B" w:rsidRPr="00226E01" w:rsidRDefault="002E6C1B" w:rsidP="006C2B8D">
      <w:r w:rsidRPr="00226E01">
        <w:t xml:space="preserve">Det er behov for økt bruk av teknologi både for å gi tjenester av bedre kvalitet til innbyggerne og for å gjøre produksjonen av tjenestene mer rasjonell. </w:t>
      </w:r>
    </w:p>
    <w:p w14:paraId="39B3C733" w14:textId="77777777" w:rsidR="002E6C1B" w:rsidRPr="00226E01" w:rsidRDefault="002E6C1B" w:rsidP="006C2B8D">
      <w:r w:rsidRPr="00226E01">
        <w:t>Videre er det et behov for å styrke samarbeidet mellom ansatte på hjemmetjenesten og institusjon. Gevinsten vil være et mer helhetlig tilbud til innbyggerne og styrket kompetanse blant de ansatte.</w:t>
      </w:r>
    </w:p>
    <w:p w14:paraId="40EDD4D5" w14:textId="77777777" w:rsidR="002E6C1B" w:rsidRPr="00226E01" w:rsidRDefault="002E6C1B" w:rsidP="006C2B8D">
      <w:r w:rsidRPr="00226E01">
        <w:t>I årene som kommer øker antall personer med demenssykdom i Dønna. Det er behov for å styrke tilbudet til denne gruppen både for de som bor hjemme og på sykehjem</w:t>
      </w:r>
      <w:r w:rsidR="00D6532C" w:rsidRPr="00226E01">
        <w:t>.</w:t>
      </w:r>
    </w:p>
    <w:p w14:paraId="7F0AB908" w14:textId="77777777" w:rsidR="006C2B8D" w:rsidRPr="00226E01" w:rsidRDefault="006C2B8D" w:rsidP="006C2B8D">
      <w:pPr>
        <w:pStyle w:val="Overskrift4"/>
        <w:rPr>
          <w:lang w:eastAsia="nb-NO"/>
        </w:rPr>
      </w:pPr>
      <w:r w:rsidRPr="00226E01">
        <w:rPr>
          <w:lang w:eastAsia="nb-NO"/>
        </w:rPr>
        <w:lastRenderedPageBreak/>
        <w:t xml:space="preserve">Mangler en helhetlig boligpolitikk </w:t>
      </w:r>
    </w:p>
    <w:p w14:paraId="596956F3" w14:textId="77777777" w:rsidR="006C2B8D" w:rsidRPr="00226E01" w:rsidRDefault="006C2B8D" w:rsidP="006C2B8D">
      <w:pPr>
        <w:pStyle w:val="Brdtekst"/>
        <w:rPr>
          <w:lang w:eastAsia="nb-NO"/>
        </w:rPr>
      </w:pPr>
      <w:r w:rsidRPr="00226E01">
        <w:rPr>
          <w:lang w:eastAsia="nb-NO"/>
        </w:rPr>
        <w:t xml:space="preserve">En av hovedutfordringene for kommunen de nærmeste årene er å lage en god plan for hvordan boliger med døgnomsorg kan erstatte utbygging av institusjonskapasiteten i årene fram til 2040. Det er også en utfordring å </w:t>
      </w:r>
      <w:r w:rsidR="002E6C1B" w:rsidRPr="00226E01">
        <w:rPr>
          <w:lang w:eastAsia="nb-NO"/>
        </w:rPr>
        <w:t>legge til rette for at flere eldre kan ta ansvar for egen bolig</w:t>
      </w:r>
      <w:r w:rsidRPr="00226E01">
        <w:rPr>
          <w:lang w:eastAsia="nb-NO"/>
        </w:rPr>
        <w:t>.</w:t>
      </w:r>
    </w:p>
    <w:p w14:paraId="3939899C" w14:textId="77777777" w:rsidR="00613DED" w:rsidRPr="00226E01" w:rsidRDefault="00613DED" w:rsidP="00613DED">
      <w:pPr>
        <w:pStyle w:val="Overskrift4"/>
      </w:pPr>
      <w:r w:rsidRPr="00226E01">
        <w:t>Å rekruttere, utvikle og beholde nødvendig kompetanse</w:t>
      </w:r>
    </w:p>
    <w:p w14:paraId="6F60FDA3" w14:textId="77777777" w:rsidR="00613DED" w:rsidRPr="00226E01" w:rsidRDefault="00613DED" w:rsidP="00613DED">
      <w:pPr>
        <w:pStyle w:val="Brdtekst"/>
      </w:pPr>
      <w:r w:rsidRPr="00226E01">
        <w:t>Det vil ikke være nok tilgang på helsearbeidere i framtiden til å dekke opp for dagens nivå på helsetjenester. Det blir derfor avgjørende for kommunene å tiltrekke seg nok og riktig kompetanse for å løse de store utfordringene kommunene står overfor med langt flere som vil ha behov for helsetjenester.</w:t>
      </w:r>
    </w:p>
    <w:p w14:paraId="76EF397E" w14:textId="77777777" w:rsidR="00613DED" w:rsidRPr="00226E01" w:rsidRDefault="00613DED" w:rsidP="00613DED">
      <w:pPr>
        <w:pStyle w:val="Brdtekst"/>
      </w:pPr>
      <w:r w:rsidRPr="00226E01">
        <w:t xml:space="preserve">Kompetanse vil være viktig i alle deler av helsetjenestene, både innen forebygging, tidlig innsats og behandling. Det er flere grunner til at kravene til kompetanse øker. Kommunene har fått overført oppgaver fra staten for brukere med mer kompliserte sykdommer og krevende behandling. Tidlig oppdagelse av sykdomsutvikling er også et vesentlig fagområde. </w:t>
      </w:r>
    </w:p>
    <w:p w14:paraId="527D8A89" w14:textId="0631D13B" w:rsidR="00C45B02" w:rsidRPr="00226E01" w:rsidRDefault="00C04BCD" w:rsidP="00030DC3">
      <w:pPr>
        <w:pStyle w:val="Brdtekst"/>
      </w:pPr>
      <w:r w:rsidRPr="00226E01">
        <w:t xml:space="preserve">Boligmarkedet i Dønna er preget av at det mangler attraktive boliger for gruppen kommunen ønsker å rekruttere. </w:t>
      </w:r>
      <w:r w:rsidR="00030DC3" w:rsidRPr="00226E01">
        <w:t>Skal kommunen lykkes med rekruttering av dyktige fagpersoner i årene som kommer</w:t>
      </w:r>
      <w:r w:rsidR="007512D1">
        <w:t>,</w:t>
      </w:r>
      <w:r w:rsidR="00030DC3" w:rsidRPr="00226E01">
        <w:t xml:space="preserve"> er det nødvendig med flere boliger sentralt kommunen. Det beste ville være å tilrettelegge for bygging av slike boliger på det åpne markedet. Et alternativ kan også være å tilby kommunale utleieboliger til denne gruppen.</w:t>
      </w:r>
    </w:p>
    <w:p w14:paraId="35389C09" w14:textId="77777777" w:rsidR="006802FF" w:rsidRPr="00226E01" w:rsidRDefault="006802FF" w:rsidP="006802FF">
      <w:pPr>
        <w:pStyle w:val="Overskrift4"/>
        <w:rPr>
          <w:lang w:eastAsia="nb-NO"/>
        </w:rPr>
      </w:pPr>
      <w:r w:rsidRPr="00226E01">
        <w:rPr>
          <w:lang w:eastAsia="nb-NO"/>
        </w:rPr>
        <w:t>Sikre et sosialt fellesskap</w:t>
      </w:r>
    </w:p>
    <w:p w14:paraId="57C6DF2F" w14:textId="77777777" w:rsidR="006802FF" w:rsidRPr="00226E01" w:rsidRDefault="006802FF" w:rsidP="006802FF">
      <w:pPr>
        <w:pStyle w:val="Brdtekst"/>
        <w:rPr>
          <w:lang w:eastAsia="nb-NO"/>
        </w:rPr>
      </w:pPr>
      <w:r w:rsidRPr="00226E01">
        <w:rPr>
          <w:lang w:eastAsia="nb-NO"/>
        </w:rPr>
        <w:t>Sosialt og kulturelt fellesskap er helse</w:t>
      </w:r>
      <w:r w:rsidRPr="00226E01">
        <w:rPr>
          <w:lang w:eastAsia="nb-NO"/>
        </w:rPr>
        <w:softHyphen/>
        <w:t>fremmende og trivselsskapende. Det kan også bidra til større trygghet og være utslagsgivende for innbyggernes selvstendighet, den pårørendes trygghet, og det å kunne leve selvstendig i egen bolig. Tilbud og tilrettelegging for økt fysisk aktivitet i hele befolk</w:t>
      </w:r>
      <w:r w:rsidR="009676BA" w:rsidRPr="00226E01">
        <w:rPr>
          <w:lang w:eastAsia="nb-NO"/>
        </w:rPr>
        <w:softHyphen/>
      </w:r>
      <w:r w:rsidRPr="00226E01">
        <w:rPr>
          <w:lang w:eastAsia="nb-NO"/>
        </w:rPr>
        <w:t>ningen er også et satsingsområde som både kan virke forebyggende og rehabiliterende. Dette omfatter alle aldersgrupper.</w:t>
      </w:r>
    </w:p>
    <w:p w14:paraId="036CE6B8" w14:textId="06BE7FF1" w:rsidR="00C45B02" w:rsidRPr="00226E01" w:rsidRDefault="009676BA" w:rsidP="00F47F5A">
      <w:pPr>
        <w:pStyle w:val="Brdtekst"/>
        <w:rPr>
          <w:lang w:eastAsia="nb-NO"/>
        </w:rPr>
      </w:pPr>
      <w:r w:rsidRPr="00226E01">
        <w:rPr>
          <w:lang w:eastAsia="nb-NO"/>
        </w:rPr>
        <w:t>Noe av motivasjonen for å delta i frivillig arbeid er at det også gir mulighet til å være del av et sosialt fellesska</w:t>
      </w:r>
      <w:r w:rsidR="00F47F5A" w:rsidRPr="00226E01">
        <w:rPr>
          <w:lang w:eastAsia="nb-NO"/>
        </w:rPr>
        <w:t>p. Dette bør kommunen legge vekt på i arbeidet med å r</w:t>
      </w:r>
      <w:r w:rsidR="00C45B02" w:rsidRPr="00226E01">
        <w:rPr>
          <w:lang w:eastAsia="nb-NO"/>
        </w:rPr>
        <w:t xml:space="preserve">ekruttere til frivillighet. </w:t>
      </w:r>
    </w:p>
    <w:p w14:paraId="03DBCFC1" w14:textId="77777777" w:rsidR="00613DED" w:rsidRPr="00226E01" w:rsidRDefault="00613DED" w:rsidP="00613DED">
      <w:pPr>
        <w:pStyle w:val="Overskrift4"/>
      </w:pPr>
      <w:r w:rsidRPr="00226E01">
        <w:t>Deltidskultur med uheldige konsekvenser for kvalitet, arbeidsmiljø og ledelse</w:t>
      </w:r>
    </w:p>
    <w:p w14:paraId="22BDC75A" w14:textId="553EF6B9" w:rsidR="00613DED" w:rsidRPr="00226E01" w:rsidRDefault="00613DED" w:rsidP="00613DED">
      <w:pPr>
        <w:pStyle w:val="Brdtekst"/>
      </w:pPr>
      <w:r w:rsidRPr="00226E01">
        <w:t>En virksomhet som satser på hel</w:t>
      </w:r>
      <w:r w:rsidR="00912BEB" w:rsidRPr="00226E01">
        <w:t xml:space="preserve">e </w:t>
      </w:r>
      <w:proofErr w:type="gramStart"/>
      <w:r w:rsidR="00912BEB" w:rsidRPr="00226E01">
        <w:t>stillinger</w:t>
      </w:r>
      <w:proofErr w:type="gramEnd"/>
      <w:r w:rsidRPr="00226E01">
        <w:t xml:space="preserve"> har lettere for å trekke til seg kompetent arbeids</w:t>
      </w:r>
      <w:r w:rsidRPr="00226E01">
        <w:softHyphen/>
        <w:t xml:space="preserve">kraft og holde på den. Den vil utvikle gode fagmiljøer, og legge opp til en tjeneste «med bruker i sentrum». Dermed sikres både kompetent arbeidskraft og en mer brukervennlig </w:t>
      </w:r>
      <w:proofErr w:type="gramStart"/>
      <w:r w:rsidRPr="00226E01">
        <w:t>anvendelse</w:t>
      </w:r>
      <w:proofErr w:type="gramEnd"/>
      <w:r w:rsidRPr="00226E01">
        <w:t xml:space="preserve"> av arbeids</w:t>
      </w:r>
      <w:r w:rsidRPr="00226E01">
        <w:softHyphen/>
        <w:t>kraften. Små stillinger bidrar til en fragmentert tjeneste, og virker direkte negativt inn på tjeneste</w:t>
      </w:r>
      <w:r w:rsidRPr="00226E01">
        <w:softHyphen/>
        <w:t>kvaliteten når omfanget er stort. Særlig innen helse- og omsorgssektoren vil mange av brukerne ha behov for kontinuitet og stabile tjenesteutøvere som de kjenner, og som kjenner dem. Heltidskultur bidrar til bedre kvalitet på tjenesten, bedre arbeidsmiljø og bedre effektivitet.</w:t>
      </w:r>
      <w:r w:rsidRPr="00226E01">
        <w:rPr>
          <w:lang w:eastAsia="nb-NO"/>
        </w:rPr>
        <w:t xml:space="preserve"> </w:t>
      </w:r>
      <w:r w:rsidRPr="00226E01">
        <w:t>Mulighetene for ledelse styrkes også ved at det blir et mer stabilt arbeidsmiljø med større faglig engasjement og færre ansatte i små stillinger som kan gi sterkere tilhørighet til arbeidsmiljøet.</w:t>
      </w:r>
    </w:p>
    <w:p w14:paraId="65958FED" w14:textId="77777777" w:rsidR="00AA31BD" w:rsidRPr="00226E01" w:rsidRDefault="00AA31BD" w:rsidP="001B7E55">
      <w:pPr>
        <w:rPr>
          <w:highlight w:val="yellow"/>
        </w:rPr>
      </w:pPr>
      <w:r w:rsidRPr="00226E01">
        <w:rPr>
          <w:highlight w:val="yellow"/>
        </w:rPr>
        <w:br w:type="page"/>
      </w:r>
    </w:p>
    <w:p w14:paraId="35BF54D5" w14:textId="77777777" w:rsidR="004B7F42" w:rsidRPr="00226E01" w:rsidRDefault="004B7F42" w:rsidP="002073B9">
      <w:pPr>
        <w:pStyle w:val="Overskrift1"/>
        <w:spacing w:before="180"/>
        <w:rPr>
          <w:lang w:eastAsia="nb-NO"/>
        </w:rPr>
      </w:pPr>
      <w:bookmarkStart w:id="5" w:name="_Toc69810930"/>
      <w:r w:rsidRPr="00226E01">
        <w:lastRenderedPageBreak/>
        <w:t>Strategier og hovedgrep for utvikling av tjenestene</w:t>
      </w:r>
      <w:bookmarkEnd w:id="5"/>
      <w:r w:rsidR="00370B29" w:rsidRPr="00226E01">
        <w:rPr>
          <w:lang w:eastAsia="nb-NO"/>
        </w:rPr>
        <w:t xml:space="preserve"> </w:t>
      </w:r>
    </w:p>
    <w:p w14:paraId="08265223" w14:textId="77777777" w:rsidR="006802FF" w:rsidRDefault="006802FF" w:rsidP="006802FF">
      <w:pPr>
        <w:pStyle w:val="Overskrift2"/>
        <w:rPr>
          <w:lang w:eastAsia="nb-NO"/>
        </w:rPr>
      </w:pPr>
      <w:bookmarkStart w:id="6" w:name="_Toc69810931"/>
      <w:r w:rsidRPr="00226E01">
        <w:rPr>
          <w:lang w:eastAsia="nb-NO"/>
        </w:rPr>
        <w:t>Rehabilitering og folkehelse</w:t>
      </w:r>
      <w:bookmarkEnd w:id="6"/>
    </w:p>
    <w:p w14:paraId="7B759AD4" w14:textId="77777777" w:rsidR="006802FF" w:rsidRPr="00226E01" w:rsidRDefault="006802FF" w:rsidP="006802FF">
      <w:pPr>
        <w:pStyle w:val="Overskrift4"/>
        <w:rPr>
          <w:rFonts w:eastAsia="Calibri"/>
          <w:lang w:eastAsia="nb-NO"/>
        </w:rPr>
      </w:pPr>
      <w:r w:rsidRPr="00226E01">
        <w:rPr>
          <w:rFonts w:eastAsia="Calibri"/>
          <w:lang w:eastAsia="nb-NO"/>
        </w:rPr>
        <w:t>Rehabilitering i Dønna</w:t>
      </w:r>
    </w:p>
    <w:p w14:paraId="69C1B1D2" w14:textId="77777777" w:rsidR="006802FF" w:rsidRPr="00226E01" w:rsidRDefault="006802FF" w:rsidP="006802FF">
      <w:pPr>
        <w:rPr>
          <w:rFonts w:ascii="Arial" w:hAnsi="Arial" w:cs="Arial"/>
          <w:color w:val="000000" w:themeColor="text1"/>
          <w:lang w:eastAsia="nb-NO"/>
        </w:rPr>
      </w:pPr>
      <w:r w:rsidRPr="00226E01">
        <w:rPr>
          <w:rFonts w:ascii="Arial" w:hAnsi="Arial" w:cs="Arial"/>
          <w:color w:val="000000" w:themeColor="text1"/>
          <w:lang w:eastAsia="nb-NO"/>
        </w:rPr>
        <w:t>Som en del av arbeidet med planen ble det foretatt intervjuer med et utvalg ledere og tillitsvalgte. Alle informantene ble også bedt om å skåre påstander om hvordan ulike deler av tjenesten fungerer. Det ble da gitt svært lav skår til påstanden om «rehabiliteringstilbudet fungerer tilfreds</w:t>
      </w:r>
      <w:r w:rsidRPr="00226E01">
        <w:rPr>
          <w:rFonts w:ascii="Arial" w:hAnsi="Arial" w:cs="Arial"/>
          <w:color w:val="000000" w:themeColor="text1"/>
          <w:lang w:eastAsia="nb-NO"/>
        </w:rPr>
        <w:softHyphen/>
        <w:t xml:space="preserve">stillende» og at «det er tilstrekkelig med </w:t>
      </w:r>
      <w:proofErr w:type="spellStart"/>
      <w:r w:rsidRPr="00226E01">
        <w:rPr>
          <w:rFonts w:ascii="Arial" w:hAnsi="Arial" w:cs="Arial"/>
          <w:color w:val="000000" w:themeColor="text1"/>
          <w:lang w:eastAsia="nb-NO"/>
        </w:rPr>
        <w:t>fysio</w:t>
      </w:r>
      <w:proofErr w:type="spellEnd"/>
      <w:r w:rsidRPr="00226E01">
        <w:rPr>
          <w:rFonts w:ascii="Arial" w:hAnsi="Arial" w:cs="Arial"/>
          <w:color w:val="000000" w:themeColor="text1"/>
          <w:lang w:eastAsia="nb-NO"/>
        </w:rPr>
        <w:t>- og ergoterapi til alle».</w:t>
      </w:r>
    </w:p>
    <w:p w14:paraId="46CFBA67" w14:textId="77777777" w:rsidR="007D7720" w:rsidRPr="00226E01" w:rsidRDefault="007D7720" w:rsidP="007D7720">
      <w:pPr>
        <w:rPr>
          <w:rFonts w:ascii="Arial" w:hAnsi="Arial" w:cs="Arial"/>
          <w:color w:val="000000" w:themeColor="text1"/>
          <w:lang w:eastAsia="nb-NO"/>
        </w:rPr>
      </w:pPr>
      <w:r w:rsidRPr="00226E01">
        <w:rPr>
          <w:rFonts w:ascii="Arial" w:hAnsi="Arial" w:cs="Arial"/>
          <w:color w:val="000000" w:themeColor="text1"/>
          <w:lang w:eastAsia="nb-NO"/>
        </w:rPr>
        <w:t>Eldre skal ha mulighet til å være mest mulig selvhjulpne, også når de mottar helse- og omsorgs</w:t>
      </w:r>
      <w:r w:rsidRPr="00226E01">
        <w:rPr>
          <w:rFonts w:ascii="Arial" w:hAnsi="Arial" w:cs="Arial"/>
          <w:color w:val="000000" w:themeColor="text1"/>
          <w:lang w:eastAsia="nb-NO"/>
        </w:rPr>
        <w:softHyphen/>
        <w:t xml:space="preserve">tjenester. Alle bør få vurdert sine muligheter for rehabilitering og egenomsorg, før kompenserende tiltak settes inn. </w:t>
      </w:r>
    </w:p>
    <w:p w14:paraId="2A2ED796" w14:textId="6B8BFD8F" w:rsidR="007D7720" w:rsidRPr="00226E01" w:rsidRDefault="007D7720" w:rsidP="007D7720">
      <w:pPr>
        <w:rPr>
          <w:rFonts w:ascii="Arial" w:hAnsi="Arial" w:cs="Arial"/>
          <w:color w:val="000000" w:themeColor="text1"/>
          <w:lang w:eastAsia="nb-NO"/>
        </w:rPr>
      </w:pPr>
      <w:r w:rsidRPr="00226E01">
        <w:rPr>
          <w:rFonts w:ascii="Arial" w:hAnsi="Arial" w:cs="Arial"/>
          <w:color w:val="000000" w:themeColor="text1"/>
          <w:lang w:eastAsia="nb-NO"/>
        </w:rPr>
        <w:t xml:space="preserve">Kommunal rehabilitering er en lovpålagt oppgave hvor kommunen skal tilby sosial, psykososial eller medisinsk habilitering og rehabilitering. Rehabiliteringen skal tilbys ut fra et brukerperspektiv og nærmest mulig brukers vante miljø. Prosessen skal være samordnet, tverrfaglig og planmessig, og skal ta utgangspunkt i hva som oppleves viktig og meningsfylt for den det gjelder. Målet er at bruker skal gis mulighet til å oppnå best mulig funksjons- og mestringsevne, og på denne måten få mulighet til å delta i samfunnet og eget liv. Kommunen skal planlegge sin rehabiliteringsvirksomhet, og ha oversikt over rehabiliteringsbehovene i samfunnet. </w:t>
      </w:r>
    </w:p>
    <w:p w14:paraId="62116AFC" w14:textId="77777777" w:rsidR="007D7720" w:rsidRPr="00226E01" w:rsidRDefault="007D7720" w:rsidP="007D7720">
      <w:pPr>
        <w:rPr>
          <w:rFonts w:ascii="Arial" w:hAnsi="Arial" w:cs="Arial"/>
          <w:color w:val="000000" w:themeColor="text1"/>
          <w:lang w:eastAsia="nb-NO"/>
        </w:rPr>
      </w:pPr>
      <w:r w:rsidRPr="00226E01">
        <w:rPr>
          <w:rFonts w:ascii="Arial" w:hAnsi="Arial" w:cs="Arial"/>
          <w:color w:val="000000" w:themeColor="text1"/>
          <w:lang w:eastAsia="nb-NO"/>
        </w:rPr>
        <w:t>Koordinerende enhet skal bidra til at brukere med behov for rehabilitering mottar helhetlige tilbud, og har ansvaret for individuell plan og koordinator. For å kunne gi helhetlige og tverrfaglige rehabili</w:t>
      </w:r>
      <w:r w:rsidRPr="00226E01">
        <w:rPr>
          <w:rFonts w:ascii="Arial" w:hAnsi="Arial" w:cs="Arial"/>
          <w:color w:val="000000" w:themeColor="text1"/>
          <w:lang w:eastAsia="nb-NO"/>
        </w:rPr>
        <w:softHyphen/>
        <w:t>teringstilbud må kommunen ha tilstrekkelig og riktig kompetanse. Dette gjelder både ved kart</w:t>
      </w:r>
      <w:r w:rsidRPr="00226E01">
        <w:rPr>
          <w:rFonts w:ascii="Arial" w:hAnsi="Arial" w:cs="Arial"/>
          <w:color w:val="000000" w:themeColor="text1"/>
          <w:lang w:eastAsia="nb-NO"/>
        </w:rPr>
        <w:softHyphen/>
        <w:t xml:space="preserve">legging, planlegging, gjennomføring og evaluering av tiltak. </w:t>
      </w:r>
    </w:p>
    <w:p w14:paraId="5142290D" w14:textId="1B8DBF1D" w:rsidR="007D7720" w:rsidRPr="00226E01" w:rsidRDefault="007D7720" w:rsidP="007D7720">
      <w:pPr>
        <w:rPr>
          <w:rFonts w:ascii="Arial" w:hAnsi="Arial" w:cs="Arial"/>
          <w:color w:val="000000" w:themeColor="text1"/>
          <w:lang w:eastAsia="nb-NO"/>
        </w:rPr>
      </w:pPr>
      <w:r w:rsidRPr="00226E01">
        <w:rPr>
          <w:rFonts w:ascii="Arial" w:hAnsi="Arial" w:cs="Arial"/>
          <w:color w:val="000000" w:themeColor="text1"/>
          <w:lang w:eastAsia="nb-NO"/>
        </w:rPr>
        <w:t>For å oppnå best mulig hverdagsmestring kreves det en endring i det grunnleggende tankesettet i tjenestene, hvor helsepersonell går fra å være hjelpere som overtar oppgavene til å være veiledere som tilrettelegger for mestring og selvstendighet. Hverdagsmestring har vist seg å gi god effekt på funksjonsnivå, selvopplevd ytelse og deltakelse i hverdagsaktiviteter, samtidig som det er mer kostnadseffektivt enn tradisjonelle helse- og omsorgstjenester.</w:t>
      </w:r>
      <w:r w:rsidR="004A75EA">
        <w:rPr>
          <w:rFonts w:ascii="Arial" w:hAnsi="Arial" w:cs="Arial"/>
          <w:color w:val="000000" w:themeColor="text1"/>
          <w:lang w:eastAsia="nb-NO"/>
        </w:rPr>
        <w:t xml:space="preserve"> </w:t>
      </w:r>
    </w:p>
    <w:p w14:paraId="722DB9F3" w14:textId="77777777" w:rsidR="006802FF" w:rsidRPr="00226E01" w:rsidRDefault="006802FF" w:rsidP="006802FF">
      <w:pPr>
        <w:pStyle w:val="Overskrift4"/>
        <w:spacing w:before="0"/>
        <w:rPr>
          <w:rFonts w:eastAsia="Calibri"/>
          <w:lang w:eastAsia="nb-NO"/>
        </w:rPr>
      </w:pPr>
      <w:r w:rsidRPr="00226E01">
        <w:rPr>
          <w:rFonts w:eastAsia="Calibri"/>
          <w:lang w:eastAsia="nb-NO"/>
        </w:rPr>
        <w:t>Rehabilitering</w:t>
      </w:r>
    </w:p>
    <w:p w14:paraId="5F43A480" w14:textId="27E982A5" w:rsidR="006802FF" w:rsidRPr="00226E01" w:rsidRDefault="006802FF" w:rsidP="002F1C3C">
      <w:pPr>
        <w:rPr>
          <w:rFonts w:ascii="Arial" w:hAnsi="Arial" w:cs="Arial"/>
          <w:color w:val="000000" w:themeColor="text1"/>
          <w:lang w:eastAsia="nb-NO"/>
        </w:rPr>
      </w:pPr>
      <w:bookmarkStart w:id="7" w:name="_Hlk522543062"/>
      <w:r w:rsidRPr="00226E01">
        <w:rPr>
          <w:rFonts w:ascii="Arial" w:hAnsi="Arial" w:cs="Arial"/>
          <w:color w:val="000000" w:themeColor="text1"/>
          <w:lang w:eastAsia="nb-NO"/>
        </w:rPr>
        <w:t>Figuren under viser hvilke nivåer man må ha i et rehabiliteringstilbud, og antall brukere som har behov for de ulike nivåene. De fleste har nytte av hverdagsmestring, mens noen få har behov for spesialisert rehabilitering. Som grunnmur til denne pyramiden kan man sette inn helsefremmende og fallfore</w:t>
      </w:r>
      <w:r w:rsidRPr="00226E01">
        <w:rPr>
          <w:rFonts w:ascii="Arial" w:hAnsi="Arial" w:cs="Arial"/>
          <w:color w:val="000000" w:themeColor="text1"/>
          <w:lang w:eastAsia="nb-NO"/>
        </w:rPr>
        <w:softHyphen/>
        <w:t>byggende tiltak som er rettet mot hele den eldre delen av befolkningen.</w:t>
      </w:r>
      <w:bookmarkEnd w:id="7"/>
    </w:p>
    <w:p w14:paraId="410A9AD7" w14:textId="77777777" w:rsidR="006802FF" w:rsidRPr="00226E01" w:rsidRDefault="006802FF" w:rsidP="006802FF">
      <w:pPr>
        <w:spacing w:before="0" w:after="160" w:line="259" w:lineRule="auto"/>
        <w:rPr>
          <w:lang w:eastAsia="nb-NO"/>
        </w:rPr>
        <w:sectPr w:rsidR="006802FF" w:rsidRPr="00226E01" w:rsidSect="001B7E55">
          <w:footerReference w:type="default" r:id="rId15"/>
          <w:type w:val="continuous"/>
          <w:pgSz w:w="11906" w:h="16838"/>
          <w:pgMar w:top="1559" w:right="1418" w:bottom="1559" w:left="1701" w:header="510" w:footer="510" w:gutter="0"/>
          <w:cols w:space="510"/>
          <w:docGrid w:linePitch="360"/>
        </w:sectPr>
      </w:pPr>
    </w:p>
    <w:p w14:paraId="4EE309DD" w14:textId="77777777" w:rsidR="006802FF" w:rsidRPr="00226E01" w:rsidRDefault="006802FF" w:rsidP="006802FF">
      <w:pPr>
        <w:pBdr>
          <w:top w:val="single" w:sz="4" w:space="3" w:color="BFBFBF" w:themeColor="background1" w:themeShade="BF"/>
          <w:left w:val="single" w:sz="4" w:space="0" w:color="BFBFBF" w:themeColor="background1" w:themeShade="BF"/>
          <w:bottom w:val="single" w:sz="4" w:space="1" w:color="BFBFBF" w:themeColor="background1" w:themeShade="BF"/>
          <w:right w:val="single" w:sz="4" w:space="0" w:color="BFBFBF" w:themeColor="background1" w:themeShade="BF"/>
        </w:pBdr>
        <w:spacing w:before="0" w:after="160" w:line="259" w:lineRule="auto"/>
        <w:jc w:val="center"/>
        <w:rPr>
          <w:lang w:eastAsia="nb-NO"/>
        </w:rPr>
        <w:sectPr w:rsidR="006802FF" w:rsidRPr="00226E01" w:rsidSect="001B7E55">
          <w:type w:val="continuous"/>
          <w:pgSz w:w="11906" w:h="16838"/>
          <w:pgMar w:top="1559" w:right="1418" w:bottom="1559" w:left="1701" w:header="510" w:footer="510" w:gutter="0"/>
          <w:cols w:space="510"/>
          <w:docGrid w:linePitch="360"/>
        </w:sectPr>
      </w:pPr>
      <w:r w:rsidRPr="00226E01">
        <w:rPr>
          <w:noProof/>
          <w:lang w:eastAsia="nb-NO"/>
        </w:rPr>
        <w:lastRenderedPageBreak/>
        <w:drawing>
          <wp:inline distT="0" distB="0" distL="0" distR="0" wp14:anchorId="25CCDC92" wp14:editId="3F3697E5">
            <wp:extent cx="5328000" cy="3034856"/>
            <wp:effectExtent l="0" t="0" r="635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8000" cy="3034856"/>
                    </a:xfrm>
                    <a:prstGeom prst="rect">
                      <a:avLst/>
                    </a:prstGeom>
                    <a:noFill/>
                    <a:ln>
                      <a:noFill/>
                    </a:ln>
                  </pic:spPr>
                </pic:pic>
              </a:graphicData>
            </a:graphic>
          </wp:inline>
        </w:drawing>
      </w:r>
    </w:p>
    <w:p w14:paraId="1344FD3F" w14:textId="77777777" w:rsidR="006802FF" w:rsidRPr="00226E01" w:rsidRDefault="006802FF" w:rsidP="006802FF">
      <w:pPr>
        <w:pStyle w:val="Overskrift4"/>
        <w:rPr>
          <w:rFonts w:eastAsia="Calibri"/>
          <w:color w:val="000000" w:themeColor="text1"/>
          <w:lang w:eastAsia="nb-NO"/>
        </w:rPr>
      </w:pPr>
      <w:r w:rsidRPr="00226E01">
        <w:rPr>
          <w:rFonts w:eastAsia="Calibri"/>
          <w:lang w:eastAsia="nb-NO"/>
        </w:rPr>
        <w:t>Folkehe</w:t>
      </w:r>
      <w:r w:rsidRPr="00226E01">
        <w:rPr>
          <w:rFonts w:eastAsia="Calibri"/>
          <w:color w:val="000000" w:themeColor="text1"/>
          <w:lang w:eastAsia="nb-NO"/>
        </w:rPr>
        <w:t>lse</w:t>
      </w:r>
    </w:p>
    <w:p w14:paraId="58B41F58" w14:textId="77777777" w:rsidR="006802FF" w:rsidRPr="00226E01" w:rsidRDefault="006802FF" w:rsidP="006802FF">
      <w:pPr>
        <w:rPr>
          <w:rFonts w:ascii="Arial" w:hAnsi="Arial" w:cs="Arial"/>
          <w:color w:val="000000" w:themeColor="text1"/>
          <w:lang w:eastAsia="nb-NO"/>
        </w:rPr>
      </w:pPr>
      <w:r w:rsidRPr="00226E01">
        <w:rPr>
          <w:rFonts w:ascii="Arial" w:hAnsi="Arial" w:cs="Arial"/>
          <w:color w:val="000000" w:themeColor="text1"/>
          <w:lang w:eastAsia="nb-NO"/>
        </w:rPr>
        <w:t>Lov om folkehelsearbeid trådte i kraft 1. januar 2012 og har som formål å bidra til en samfunns</w:t>
      </w:r>
      <w:r w:rsidRPr="00226E01">
        <w:rPr>
          <w:rFonts w:ascii="Arial" w:hAnsi="Arial" w:cs="Arial"/>
          <w:color w:val="000000" w:themeColor="text1"/>
          <w:lang w:eastAsia="nb-NO"/>
        </w:rPr>
        <w:softHyphen/>
        <w:t>utvikling som fremmer folkehelse og utjevner sosiale forskjeller. Folkehelsearbeidet skal fremme helse, trivsel, gode sosiale og miljømessige forhold og bidra til å forebygge psykisk og somatisk sykdom, skade eller lidelse.</w:t>
      </w:r>
    </w:p>
    <w:p w14:paraId="11235B6C" w14:textId="77777777" w:rsidR="006802FF" w:rsidRPr="00226E01" w:rsidRDefault="006802FF" w:rsidP="006802FF">
      <w:pPr>
        <w:spacing w:after="120"/>
        <w:rPr>
          <w:rFonts w:ascii="Arial" w:eastAsia="Calibri" w:hAnsi="Arial" w:cs="Times New Roman"/>
          <w:color w:val="000000" w:themeColor="text1"/>
          <w:szCs w:val="24"/>
          <w:lang w:eastAsia="nb-NO"/>
        </w:rPr>
      </w:pPr>
      <w:r w:rsidRPr="00226E01">
        <w:rPr>
          <w:rFonts w:ascii="Arial" w:eastAsia="Calibri" w:hAnsi="Arial" w:cs="Times New Roman"/>
          <w:color w:val="000000" w:themeColor="text1"/>
          <w:szCs w:val="24"/>
          <w:lang w:eastAsia="nb-NO"/>
        </w:rPr>
        <w:t>Et godt arbeid med folkehelse vil kunne bidra til en mer selvhjulpen befolkning og redusert behov for helse- og omsorgstjenester. Et effektivt folkehelsearbeid skal utøves i alle sektorer. Folkehelse</w:t>
      </w:r>
      <w:r w:rsidRPr="00226E01">
        <w:rPr>
          <w:rFonts w:ascii="Arial" w:eastAsia="Calibri" w:hAnsi="Arial" w:cs="Times New Roman"/>
          <w:color w:val="000000" w:themeColor="text1"/>
          <w:szCs w:val="24"/>
          <w:lang w:eastAsia="nb-NO"/>
        </w:rPr>
        <w:softHyphen/>
        <w:t xml:space="preserve">profilen gir statistikker/indikatorer som viser kommunenes og landets utfordringer og utvikling gjennom tid. </w:t>
      </w:r>
    </w:p>
    <w:p w14:paraId="1476F9A8" w14:textId="77777777" w:rsidR="006802FF" w:rsidRPr="00226E01" w:rsidRDefault="006802FF" w:rsidP="006802FF">
      <w:pPr>
        <w:spacing w:after="120"/>
        <w:rPr>
          <w:rFonts w:ascii="Arial" w:eastAsia="Calibri" w:hAnsi="Arial" w:cs="Times New Roman"/>
          <w:color w:val="000000" w:themeColor="text1"/>
          <w:szCs w:val="24"/>
          <w:lang w:eastAsia="nb-NO"/>
        </w:rPr>
      </w:pPr>
      <w:r w:rsidRPr="00226E01">
        <w:rPr>
          <w:rFonts w:ascii="Arial" w:eastAsia="Calibri" w:hAnsi="Arial" w:cs="Times New Roman"/>
          <w:color w:val="000000" w:themeColor="text1"/>
          <w:szCs w:val="24"/>
          <w:lang w:eastAsia="nb-NO"/>
        </w:rPr>
        <w:t>Folkehelsearbeidet skal styres og koordineres på et overordnet nivå og drives gjennom et systematisk samarbeid mellom alle sektorer. Kommunen skal ha god oversikt over folkehelse</w:t>
      </w:r>
      <w:r w:rsidRPr="00226E01">
        <w:rPr>
          <w:rFonts w:ascii="Arial" w:eastAsia="Calibri" w:hAnsi="Arial" w:cs="Times New Roman"/>
          <w:color w:val="000000" w:themeColor="text1"/>
          <w:szCs w:val="24"/>
          <w:lang w:eastAsia="nb-NO"/>
        </w:rPr>
        <w:softHyphen/>
        <w:t>tilstanden, utfordringer og ressurser. Enhetene skal rapportere om folkehelseutfordringer i årsrapporten og folkehelseperspektivet skal ivaretas i kommunale planer som utarbeides.</w:t>
      </w:r>
    </w:p>
    <w:p w14:paraId="33545715" w14:textId="7254373C" w:rsidR="002F1C3C" w:rsidRPr="00226E01" w:rsidRDefault="002F1C3C" w:rsidP="002F1C3C">
      <w:pPr>
        <w:spacing w:after="120"/>
        <w:rPr>
          <w:lang w:eastAsia="nb-NO"/>
        </w:rPr>
      </w:pPr>
      <w:r w:rsidRPr="00226E01">
        <w:rPr>
          <w:lang w:eastAsia="nb-NO"/>
        </w:rPr>
        <w:t xml:space="preserve">I planleggingen av sosialt bærekraftige lokalsamfunn er det flere forhold som er viktige. Tilhørighet handler om å ha tilknytning til andre mennesker og steder i lokalsamfunnet, mens opplevelse av trygghet omhandler lik fordeling av goder og ressurser, fast inntekt og gode relasjoner. Tilgang til bolig og lokale tilbud, og tillitt til mennesker og samfunnet er også svært viktig. </w:t>
      </w:r>
      <w:r w:rsidR="00076852">
        <w:rPr>
          <w:lang w:eastAsia="nb-NO"/>
        </w:rPr>
        <w:t>L</w:t>
      </w:r>
      <w:r w:rsidRPr="00226E01">
        <w:rPr>
          <w:lang w:eastAsia="nb-NO"/>
        </w:rPr>
        <w:t>evevaner, kosthold og fysisk aktivitet, er av stor betydning for psykisk og fysisk helse.</w:t>
      </w:r>
    </w:p>
    <w:p w14:paraId="459D8B2F" w14:textId="77777777" w:rsidR="002F1C3C" w:rsidRPr="00226E01" w:rsidRDefault="002F1C3C" w:rsidP="006802FF">
      <w:pPr>
        <w:spacing w:after="120"/>
        <w:rPr>
          <w:lang w:eastAsia="nb-NO"/>
        </w:rPr>
      </w:pPr>
      <w:r w:rsidRPr="00226E01">
        <w:rPr>
          <w:lang w:eastAsia="nb-NO"/>
        </w:rPr>
        <w:t xml:space="preserve">I folkehelseprofilen for 2020 har Dønna mange som har utfordringer med psykiske symptomer eller lidelser. Forventet levealder er noe kortere enn i fylket og landet som helhet, og avstanden opp til de beste ti kommunene i landet er relativt stor. </w:t>
      </w:r>
    </w:p>
    <w:p w14:paraId="47F159A6" w14:textId="77777777" w:rsidR="00EC01ED" w:rsidRPr="00226E01" w:rsidRDefault="00807291" w:rsidP="00942ACA">
      <w:pPr>
        <w:pStyle w:val="Overskrift2"/>
        <w:ind w:left="578" w:hanging="578"/>
        <w:rPr>
          <w:lang w:eastAsia="nb-NO"/>
        </w:rPr>
      </w:pPr>
      <w:bookmarkStart w:id="8" w:name="_Toc69810932"/>
      <w:r w:rsidRPr="00226E01">
        <w:rPr>
          <w:lang w:eastAsia="nb-NO"/>
        </w:rPr>
        <w:t>Styrking av tilbudet til personer med demens</w:t>
      </w:r>
      <w:r w:rsidR="00776839" w:rsidRPr="00226E01">
        <w:rPr>
          <w:lang w:eastAsia="nb-NO"/>
        </w:rPr>
        <w:t>sykdom</w:t>
      </w:r>
      <w:bookmarkEnd w:id="8"/>
    </w:p>
    <w:p w14:paraId="5154E768" w14:textId="77777777" w:rsidR="00C41F01" w:rsidRDefault="00E2161D" w:rsidP="00C41F01">
      <w:pPr>
        <w:pStyle w:val="Overskrift4"/>
      </w:pPr>
      <w:r w:rsidRPr="00226E01">
        <w:t>Flere med demenssykdom i årene som kommer</w:t>
      </w:r>
    </w:p>
    <w:p w14:paraId="61FA1364" w14:textId="63432EE5" w:rsidR="00807291" w:rsidRPr="00226E01" w:rsidRDefault="00EE2B60" w:rsidP="00C41F01">
      <w:pPr>
        <w:rPr>
          <w:lang w:eastAsia="nb-NO"/>
        </w:rPr>
      </w:pPr>
      <w:r w:rsidRPr="00226E01">
        <w:rPr>
          <w:lang w:eastAsia="nb-NO"/>
        </w:rPr>
        <w:t xml:space="preserve">I hele perioden fra 1986 til 2020 er det </w:t>
      </w:r>
      <w:r w:rsidR="008E36A3" w:rsidRPr="00226E01">
        <w:rPr>
          <w:lang w:eastAsia="nb-NO"/>
        </w:rPr>
        <w:t xml:space="preserve">til enhver tid </w:t>
      </w:r>
      <w:r w:rsidRPr="00226E01">
        <w:rPr>
          <w:lang w:eastAsia="nb-NO"/>
        </w:rPr>
        <w:t xml:space="preserve">anslått rundt 30 personer med demenssykdom i Dønna kommune. I 2050 vil det være drøyt 50 personer med demens i kommunen. </w:t>
      </w:r>
      <w:r w:rsidR="00807291" w:rsidRPr="00226E01">
        <w:rPr>
          <w:lang w:eastAsia="nb-NO"/>
        </w:rPr>
        <w:t>Bereg</w:t>
      </w:r>
      <w:r w:rsidR="00807291" w:rsidRPr="00226E01">
        <w:rPr>
          <w:lang w:eastAsia="nb-NO"/>
        </w:rPr>
        <w:softHyphen/>
        <w:t>ningene tar utgangs</w:t>
      </w:r>
      <w:r w:rsidRPr="00226E01">
        <w:rPr>
          <w:lang w:eastAsia="nb-NO"/>
        </w:rPr>
        <w:softHyphen/>
      </w:r>
      <w:r w:rsidR="00807291" w:rsidRPr="00226E01">
        <w:rPr>
          <w:lang w:eastAsia="nb-NO"/>
        </w:rPr>
        <w:t>punkt i kart</w:t>
      </w:r>
      <w:r w:rsidR="00807291" w:rsidRPr="00226E01">
        <w:rPr>
          <w:lang w:eastAsia="nb-NO"/>
        </w:rPr>
        <w:softHyphen/>
        <w:t>leggingen av forekomsten av demens i ulike aldersgrupper i en inter</w:t>
      </w:r>
      <w:r w:rsidR="00807291" w:rsidRPr="00226E01">
        <w:rPr>
          <w:lang w:eastAsia="nb-NO"/>
        </w:rPr>
        <w:softHyphen/>
        <w:t>nasjo</w:t>
      </w:r>
      <w:r w:rsidR="00807291" w:rsidRPr="00226E01">
        <w:rPr>
          <w:lang w:eastAsia="nb-NO"/>
        </w:rPr>
        <w:softHyphen/>
        <w:t>nal studie (Prince mfl. 2013).</w:t>
      </w:r>
    </w:p>
    <w:p w14:paraId="51C6C52F" w14:textId="2E0BDBEE" w:rsidR="00807291" w:rsidRPr="00226E01" w:rsidRDefault="00076852" w:rsidP="00EE2B60">
      <w:pPr>
        <w:pBdr>
          <w:top w:val="single" w:sz="4" w:space="3" w:color="BFBFBF" w:themeColor="background1" w:themeShade="BF"/>
          <w:left w:val="single" w:sz="4" w:space="0" w:color="BFBFBF" w:themeColor="background1" w:themeShade="BF"/>
          <w:bottom w:val="single" w:sz="4" w:space="1" w:color="BFBFBF" w:themeColor="background1" w:themeShade="BF"/>
          <w:right w:val="single" w:sz="4" w:space="0" w:color="BFBFBF" w:themeColor="background1" w:themeShade="BF"/>
        </w:pBdr>
        <w:jc w:val="center"/>
        <w:rPr>
          <w:lang w:eastAsia="nb-NO"/>
        </w:rPr>
      </w:pPr>
      <w:r w:rsidRPr="00076852">
        <w:rPr>
          <w:lang w:eastAsia="nb-NO"/>
        </w:rPr>
        <w:lastRenderedPageBreak/>
        <w:t xml:space="preserve"> </w:t>
      </w:r>
      <w:r w:rsidRPr="00076852">
        <w:rPr>
          <w:noProof/>
          <w:lang w:eastAsia="nb-NO"/>
        </w:rPr>
        <w:drawing>
          <wp:inline distT="0" distB="0" distL="0" distR="0" wp14:anchorId="794085D2" wp14:editId="2D6F9DF7">
            <wp:extent cx="4572000" cy="27432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51877E74" w14:textId="77777777" w:rsidR="00807291" w:rsidRPr="00226E01" w:rsidRDefault="00807291" w:rsidP="00807291">
      <w:pPr>
        <w:pStyle w:val="Overskrift4"/>
        <w:rPr>
          <w:rFonts w:eastAsia="Times New Roman"/>
          <w:lang w:eastAsia="nb-NO"/>
        </w:rPr>
      </w:pPr>
      <w:r w:rsidRPr="00226E01">
        <w:rPr>
          <w:rFonts w:eastAsia="Times New Roman"/>
          <w:lang w:eastAsia="nb-NO"/>
        </w:rPr>
        <w:t>Nasjonal kartlegging av tilbudet</w:t>
      </w:r>
    </w:p>
    <w:p w14:paraId="560B14EF" w14:textId="6C958906" w:rsidR="00EE2B60" w:rsidRPr="00226E01" w:rsidRDefault="00807291" w:rsidP="00EE2B60">
      <w:pPr>
        <w:pStyle w:val="Brdtekst"/>
        <w:rPr>
          <w:lang w:eastAsia="nb-NO"/>
        </w:rPr>
      </w:pPr>
      <w:r w:rsidRPr="00226E01">
        <w:rPr>
          <w:lang w:eastAsia="nb-NO"/>
        </w:rPr>
        <w:t>En kartlegging foretatt av Sykehuset Inn</w:t>
      </w:r>
      <w:r w:rsidRPr="00226E01">
        <w:rPr>
          <w:lang w:eastAsia="nb-NO"/>
        </w:rPr>
        <w:softHyphen/>
        <w:t>landet fra 2015 viser at et normalt demens</w:t>
      </w:r>
      <w:r w:rsidRPr="00226E01">
        <w:rPr>
          <w:lang w:eastAsia="nb-NO"/>
        </w:rPr>
        <w:softHyphen/>
        <w:t>forløp varer rundt 8 år. I den siste fasen på rundt to år blir det gitt et kostnads</w:t>
      </w:r>
      <w:r w:rsidRPr="00226E01">
        <w:rPr>
          <w:lang w:eastAsia="nb-NO"/>
        </w:rPr>
        <w:softHyphen/>
        <w:t>krevende tilbud på sykehjem til drøyt 800 000 kroner per år</w:t>
      </w:r>
      <w:r w:rsidR="00792F72">
        <w:rPr>
          <w:rStyle w:val="Fotnotereferanse"/>
          <w:lang w:eastAsia="nb-NO"/>
        </w:rPr>
        <w:footnoteReference w:id="1"/>
      </w:r>
      <w:r w:rsidRPr="00226E01">
        <w:rPr>
          <w:lang w:eastAsia="nb-NO"/>
        </w:rPr>
        <w:t xml:space="preserve">. I den første fasen (fra sykdomsdebut til diagnose) og den andre fasen (fra diagnose til institusjon) er innsatsen på 200 000 kroner per år. </w:t>
      </w:r>
      <w:r w:rsidR="00EE2B60" w:rsidRPr="00226E01">
        <w:rPr>
          <w:lang w:eastAsia="nb-NO"/>
        </w:rPr>
        <w:t>Det</w:t>
      </w:r>
      <w:r w:rsidRPr="00226E01">
        <w:rPr>
          <w:lang w:eastAsia="nb-NO"/>
        </w:rPr>
        <w:t xml:space="preserve"> var rundt 20 prosent av personer med demens som benyttet et dagsenter. </w:t>
      </w:r>
    </w:p>
    <w:p w14:paraId="022F0B24" w14:textId="77777777" w:rsidR="00807291" w:rsidRPr="00226E01" w:rsidRDefault="00807291" w:rsidP="00807291">
      <w:pPr>
        <w:rPr>
          <w:rFonts w:ascii="Arial" w:eastAsia="Calibri" w:hAnsi="Arial" w:cs="Times New Roman"/>
          <w:szCs w:val="24"/>
          <w:lang w:eastAsia="nb-NO"/>
        </w:rPr>
      </w:pPr>
      <w:r w:rsidRPr="00226E01">
        <w:rPr>
          <w:rFonts w:ascii="Arial" w:eastAsia="Calibri" w:hAnsi="Arial" w:cs="Times New Roman"/>
          <w:szCs w:val="24"/>
          <w:lang w:eastAsia="nb-NO"/>
        </w:rPr>
        <w:t>Signalene i «Demensplan 2020» viser at statlige myndigheter har ambisjoner om å styrke tilbudet til personer med demens.</w:t>
      </w:r>
      <w:r w:rsidR="00EE2B60" w:rsidRPr="00226E01">
        <w:rPr>
          <w:rFonts w:ascii="Arial" w:eastAsia="Calibri" w:hAnsi="Arial" w:cs="Times New Roman"/>
          <w:szCs w:val="24"/>
          <w:lang w:eastAsia="nb-NO"/>
        </w:rPr>
        <w:t xml:space="preserve"> </w:t>
      </w:r>
      <w:r w:rsidRPr="00226E01">
        <w:rPr>
          <w:rFonts w:ascii="Arial" w:eastAsia="Calibri" w:hAnsi="Arial" w:cs="Times New Roman"/>
          <w:szCs w:val="24"/>
          <w:lang w:eastAsia="nb-NO"/>
        </w:rPr>
        <w:t xml:space="preserve">Tilbudet har </w:t>
      </w:r>
      <w:r w:rsidR="00EE2B60" w:rsidRPr="00226E01">
        <w:rPr>
          <w:rFonts w:ascii="Arial" w:eastAsia="Calibri" w:hAnsi="Arial" w:cs="Times New Roman"/>
          <w:szCs w:val="24"/>
          <w:lang w:eastAsia="nb-NO"/>
        </w:rPr>
        <w:t xml:space="preserve">da også </w:t>
      </w:r>
      <w:r w:rsidRPr="00226E01">
        <w:rPr>
          <w:rFonts w:ascii="Arial" w:eastAsia="Calibri" w:hAnsi="Arial" w:cs="Times New Roman"/>
          <w:szCs w:val="24"/>
          <w:lang w:eastAsia="nb-NO"/>
        </w:rPr>
        <w:t>blitt styrket etter kartleggingen for noen år siden.</w:t>
      </w:r>
    </w:p>
    <w:p w14:paraId="61CB1049" w14:textId="491C8665" w:rsidR="00807291" w:rsidRDefault="00807291" w:rsidP="00374066">
      <w:pPr>
        <w:pStyle w:val="Brdtekst"/>
        <w:spacing w:after="0"/>
        <w:rPr>
          <w:sz w:val="16"/>
          <w:szCs w:val="16"/>
          <w:lang w:eastAsia="nb-NO"/>
        </w:rPr>
      </w:pPr>
      <w:r w:rsidRPr="00226E01">
        <w:rPr>
          <w:lang w:eastAsia="nb-NO"/>
        </w:rPr>
        <w:t>Forskerne har kartlagt at 90 prosent av personer med demens mottar hjelp fra på</w:t>
      </w:r>
      <w:r w:rsidR="003C3C33" w:rsidRPr="00226E01">
        <w:rPr>
          <w:lang w:eastAsia="nb-NO"/>
        </w:rPr>
        <w:softHyphen/>
      </w:r>
      <w:r w:rsidRPr="00226E01">
        <w:rPr>
          <w:lang w:eastAsia="nb-NO"/>
        </w:rPr>
        <w:t>rørende. Når demensdiagnosen blir stilt ytes det i den andre fasen i gjennomsnitt 60 til 85 timer hjelp i måneden. I den tredje fasen på institusjon faller bistanden fra pårørende til 7 timer i måneden</w:t>
      </w:r>
      <w:r w:rsidRPr="00226E01">
        <w:rPr>
          <w:sz w:val="16"/>
          <w:szCs w:val="16"/>
          <w:lang w:eastAsia="nb-NO"/>
        </w:rPr>
        <w:t>.</w:t>
      </w:r>
    </w:p>
    <w:p w14:paraId="665C9A6B" w14:textId="099CF0E3" w:rsidR="00374066" w:rsidRDefault="00374066" w:rsidP="00374066">
      <w:pPr>
        <w:pStyle w:val="Brdtekst"/>
        <w:spacing w:after="0"/>
        <w:rPr>
          <w:sz w:val="16"/>
          <w:szCs w:val="16"/>
          <w:lang w:eastAsia="nb-NO"/>
        </w:rPr>
      </w:pPr>
    </w:p>
    <w:p w14:paraId="64D1EB29" w14:textId="12DD9EDF" w:rsidR="00374066" w:rsidRPr="00226E01" w:rsidRDefault="00374066" w:rsidP="00807291">
      <w:pPr>
        <w:pStyle w:val="Brdtekst"/>
        <w:rPr>
          <w:lang w:eastAsia="nb-NO"/>
        </w:rPr>
      </w:pPr>
      <w:r>
        <w:t>Dønna kommune skal jobbe aktivt for å bli et Demensvennlig samfunn, dette er i tråd med de føringer som kommer i Demensplan 2025 og som kan møte de satsningsområdene som beskrevet i Demensplanen og i kvalitetsreformen «Leve hele livet»</w:t>
      </w:r>
    </w:p>
    <w:p w14:paraId="463CA0CE" w14:textId="77777777" w:rsidR="00E2161D" w:rsidRPr="00226E01" w:rsidRDefault="00807291" w:rsidP="00807291">
      <w:pPr>
        <w:pStyle w:val="Overskrift4"/>
        <w:rPr>
          <w:rFonts w:asciiTheme="minorHAnsi" w:hAnsiTheme="minorHAnsi" w:cstheme="minorHAnsi"/>
        </w:rPr>
      </w:pPr>
      <w:r w:rsidRPr="00226E01">
        <w:rPr>
          <w:rFonts w:asciiTheme="minorHAnsi" w:hAnsiTheme="minorHAnsi" w:cstheme="minorHAnsi"/>
        </w:rPr>
        <w:t>Behov for en styrking av demensomsorgen</w:t>
      </w:r>
    </w:p>
    <w:p w14:paraId="1EF1D8FA" w14:textId="233AE548" w:rsidR="002F3389" w:rsidRPr="00226E01" w:rsidRDefault="00D46FE6" w:rsidP="002F3389">
      <w:r w:rsidRPr="00226E01">
        <w:t>Mange av personene med demenssykdom bor i egne hjem</w:t>
      </w:r>
      <w:r w:rsidRPr="00691B55">
        <w:t xml:space="preserve">. </w:t>
      </w:r>
      <w:r w:rsidR="002F3389" w:rsidRPr="00691B55">
        <w:t>Det er vanlig å regne med at 80</w:t>
      </w:r>
      <w:r w:rsidR="00126AD9">
        <w:t> </w:t>
      </w:r>
      <w:r w:rsidR="002F3389" w:rsidRPr="00691B55">
        <w:t>prosent av pasientene på sykehjemmene i landet har demens</w:t>
      </w:r>
      <w:r w:rsidR="00691B55" w:rsidRPr="00691B55">
        <w:t>, noe som stemmer bra med erfaringene fra Dønna kommune</w:t>
      </w:r>
      <w:r w:rsidR="002F3389" w:rsidRPr="00691B55">
        <w:t>. I så fall har 18 av 22 demens</w:t>
      </w:r>
      <w:r w:rsidR="002F3389" w:rsidRPr="00691B55">
        <w:softHyphen/>
        <w:t>sykdom på sykehjemmet. Basert på anslagene over vil litt under halvparten av persone</w:t>
      </w:r>
      <w:r w:rsidR="00BA6A57" w:rsidRPr="00691B55">
        <w:t>r</w:t>
      </w:r>
      <w:r w:rsidR="002F3389" w:rsidRPr="00691B55">
        <w:t xml:space="preserve"> med demenssykdom fortsatt </w:t>
      </w:r>
      <w:r w:rsidR="00076852">
        <w:t>bo</w:t>
      </w:r>
      <w:r w:rsidR="002F3389" w:rsidRPr="00691B55">
        <w:t xml:space="preserve"> hjemme.</w:t>
      </w:r>
    </w:p>
    <w:p w14:paraId="71DC0D44" w14:textId="3EFA7422" w:rsidR="00927682" w:rsidRPr="00226E01" w:rsidRDefault="00D46FE6" w:rsidP="00D46FE6">
      <w:r w:rsidRPr="00226E01">
        <w:t xml:space="preserve">Det er viktig at kommunen har god kompetanse </w:t>
      </w:r>
      <w:r w:rsidR="00927682">
        <w:t>om</w:t>
      </w:r>
      <w:r w:rsidRPr="00226E01">
        <w:t xml:space="preserve"> demens</w:t>
      </w:r>
      <w:r w:rsidR="006E34AD" w:rsidRPr="00226E01">
        <w:t xml:space="preserve"> som kan bidra til at de nødvendige kartlegginger blir foretatt og at brukerne får en systematisk oppfølging også i egne hjem. Videre er det nødvendig å ha gode rutiner for kartlegging av behovet for dagsenter/dagtilbud og avlastning for pårørende, og at det er tilstrekkelig kapasitet for disse tjenestene. </w:t>
      </w:r>
      <w:r w:rsidR="00691B55">
        <w:t xml:space="preserve">Dønna kommune har et </w:t>
      </w:r>
      <w:r w:rsidR="00691B55" w:rsidRPr="00691B55">
        <w:t>hukommelse</w:t>
      </w:r>
      <w:r w:rsidR="00126AD9">
        <w:t>s</w:t>
      </w:r>
      <w:r w:rsidR="00691B55" w:rsidRPr="00691B55">
        <w:t>-</w:t>
      </w:r>
      <w:r w:rsidR="00927682" w:rsidRPr="00691B55">
        <w:t xml:space="preserve">team </w:t>
      </w:r>
      <w:r w:rsidR="00691B55">
        <w:t xml:space="preserve">som </w:t>
      </w:r>
      <w:r w:rsidR="00474B71">
        <w:t xml:space="preserve">Hukommelsesteamet bistår lege med å sikre forsvarlig utredning og </w:t>
      </w:r>
      <w:r w:rsidR="00474B71">
        <w:lastRenderedPageBreak/>
        <w:t>oppfølging av personer med kognitiv svikt og/eller demens og deres pårørende gjennom hele sykdomsforløpet.</w:t>
      </w:r>
      <w:r w:rsidR="00691B55">
        <w:t>.</w:t>
      </w:r>
    </w:p>
    <w:p w14:paraId="21F5DFCB" w14:textId="0787A179" w:rsidR="00AC0D58" w:rsidRPr="00226E01" w:rsidRDefault="006E34AD" w:rsidP="00BA6A57">
      <w:pPr>
        <w:rPr>
          <w:lang w:eastAsia="nb-NO"/>
        </w:rPr>
      </w:pPr>
      <w:r w:rsidRPr="00691B55">
        <w:t xml:space="preserve">Pårørendeskole </w:t>
      </w:r>
      <w:r w:rsidR="00691B55" w:rsidRPr="00691B55">
        <w:t xml:space="preserve">og samtalegrupper </w:t>
      </w:r>
      <w:r w:rsidR="00BA6A57" w:rsidRPr="00691B55">
        <w:t>er aktuel</w:t>
      </w:r>
      <w:r w:rsidR="00691B55" w:rsidRPr="00691B55">
        <w:t>le</w:t>
      </w:r>
      <w:r w:rsidR="00BA6A57" w:rsidRPr="00691B55">
        <w:t xml:space="preserve"> tiltak. I Dønna vil det </w:t>
      </w:r>
      <w:r w:rsidR="00286FD6">
        <w:t xml:space="preserve">på grunn av størrelsen på kommunen </w:t>
      </w:r>
      <w:r w:rsidR="00BA6A57" w:rsidRPr="00691B55">
        <w:t xml:space="preserve">være få som vil delta hvert år. </w:t>
      </w:r>
      <w:r w:rsidR="00691B55" w:rsidRPr="00691B55">
        <w:t>Gjennomføringen vil tilpasses hva som er praktisk mulig</w:t>
      </w:r>
      <w:r w:rsidR="00A92474">
        <w:t>.</w:t>
      </w:r>
    </w:p>
    <w:p w14:paraId="6F525743" w14:textId="77777777" w:rsidR="00CA43BF" w:rsidRDefault="00CA43BF" w:rsidP="00CA43BF">
      <w:pPr>
        <w:pStyle w:val="Overskrift2"/>
      </w:pPr>
      <w:bookmarkStart w:id="9" w:name="_Toc69810933"/>
      <w:r w:rsidRPr="00CA43BF">
        <w:t>Psykiske helseproblemer og rusmiddelproblemer</w:t>
      </w:r>
      <w:bookmarkEnd w:id="9"/>
      <w:r w:rsidRPr="00CA43BF">
        <w:t xml:space="preserve"> </w:t>
      </w:r>
    </w:p>
    <w:p w14:paraId="728FA4CA" w14:textId="1D195158" w:rsidR="00521AF4" w:rsidRPr="00226E01" w:rsidRDefault="00521AF4" w:rsidP="00521AF4">
      <w:pPr>
        <w:pStyle w:val="Overskrift4"/>
      </w:pPr>
      <w:r w:rsidRPr="00226E01">
        <w:t>Større kommunalt ansvar</w:t>
      </w:r>
    </w:p>
    <w:p w14:paraId="0BB1C1E9" w14:textId="77777777" w:rsidR="00521AF4" w:rsidRPr="00226E01" w:rsidRDefault="00521AF4" w:rsidP="00521AF4">
      <w:pPr>
        <w:pStyle w:val="Brdtekst"/>
        <w:rPr>
          <w:lang w:eastAsia="nb-NO"/>
        </w:rPr>
      </w:pPr>
      <w:r w:rsidRPr="00226E01">
        <w:rPr>
          <w:lang w:eastAsia="nb-NO"/>
        </w:rPr>
        <w:t>Psykiske helseproblemer og rusmiddelproblemer forekommer i alle aldersgrupper og i alle deler av befolkningen. Depresjon og angst er de mest vanlige psykiske lidelsene i den norske befolkningen, og sammen med muskel/skjelettlidelser de viktigste årsakene til helsetap hos kvinner og menn.</w:t>
      </w:r>
      <w:r w:rsidRPr="00226E01">
        <w:rPr>
          <w:vertAlign w:val="superscript"/>
          <w:lang w:eastAsia="nb-NO"/>
        </w:rPr>
        <w:footnoteReference w:id="2"/>
      </w:r>
    </w:p>
    <w:p w14:paraId="3D68CA1B" w14:textId="77777777" w:rsidR="00521AF4" w:rsidRPr="00226E01" w:rsidRDefault="00521AF4" w:rsidP="00521AF4">
      <w:pPr>
        <w:pStyle w:val="Brdtekst"/>
        <w:rPr>
          <w:lang w:eastAsia="nb-NO"/>
        </w:rPr>
      </w:pPr>
      <w:r w:rsidRPr="00226E01">
        <w:rPr>
          <w:lang w:eastAsia="nb-NO"/>
        </w:rPr>
        <w:t>Spesialisthelsetjenesten har bygget ned sine institusjons</w:t>
      </w:r>
      <w:r w:rsidRPr="00226E01">
        <w:rPr>
          <w:lang w:eastAsia="nb-NO"/>
        </w:rPr>
        <w:softHyphen/>
        <w:t>tilbud de senere årene og kommunene har fått ansvar for brukere på et tidligere tidspunkt i sykdomsforløpet, med alvorlige psykiske diagnoser med og uten rusutfordringer.</w:t>
      </w:r>
    </w:p>
    <w:p w14:paraId="781E4C11" w14:textId="77777777" w:rsidR="00521AF4" w:rsidRPr="00226E01" w:rsidRDefault="00521AF4" w:rsidP="00BC245B">
      <w:pPr>
        <w:pStyle w:val="Brdtekst"/>
        <w:rPr>
          <w:lang w:eastAsia="nb-NO"/>
        </w:rPr>
      </w:pPr>
      <w:r w:rsidRPr="00226E01">
        <w:rPr>
          <w:lang w:eastAsia="nb-NO"/>
        </w:rPr>
        <w:t>Kommunen har ansvar for at innbyggere som har rusmiddelproblemer og/eller psykiske problemer og lidelser får utredning, diagnostisering, behandling og bistand. Ved behov skal kommunen hen</w:t>
      </w:r>
      <w:r w:rsidRPr="00226E01">
        <w:rPr>
          <w:lang w:eastAsia="nb-NO"/>
        </w:rPr>
        <w:softHyphen/>
        <w:t>vise til spesialisthelsetjenesten. Forebygging, behandling, omsorg og rehabilitering er viktige opp</w:t>
      </w:r>
      <w:r w:rsidRPr="00226E01">
        <w:rPr>
          <w:lang w:eastAsia="nb-NO"/>
        </w:rPr>
        <w:softHyphen/>
        <w:t>gaver for den kommunale helse- og omsorgstjenesten.</w:t>
      </w:r>
    </w:p>
    <w:p w14:paraId="3D591559" w14:textId="77777777" w:rsidR="00521AF4" w:rsidRPr="00226E01" w:rsidRDefault="00521AF4" w:rsidP="00521AF4">
      <w:pPr>
        <w:pStyle w:val="Overskrift4"/>
        <w:rPr>
          <w:lang w:eastAsia="nb-NO"/>
        </w:rPr>
      </w:pPr>
      <w:r w:rsidRPr="00226E01">
        <w:rPr>
          <w:lang w:eastAsia="nb-NO"/>
        </w:rPr>
        <w:t>Tilbudet i Dønna kommune</w:t>
      </w:r>
    </w:p>
    <w:p w14:paraId="1D94C3D6" w14:textId="794A579A" w:rsidR="00AE5648" w:rsidRPr="00226E01" w:rsidRDefault="00AE5648" w:rsidP="00744E58">
      <w:pPr>
        <w:pStyle w:val="Brdtekst"/>
        <w:rPr>
          <w:lang w:eastAsia="nb-NO"/>
        </w:rPr>
      </w:pPr>
      <w:r w:rsidRPr="00226E01">
        <w:rPr>
          <w:lang w:eastAsia="nb-NO"/>
        </w:rPr>
        <w:t>Kommunen har ansatt en</w:t>
      </w:r>
      <w:r w:rsidR="008E36A3" w:rsidRPr="00226E01">
        <w:rPr>
          <w:lang w:eastAsia="nb-NO"/>
        </w:rPr>
        <w:t xml:space="preserve"> </w:t>
      </w:r>
      <w:r w:rsidRPr="00226E01">
        <w:rPr>
          <w:lang w:eastAsia="nb-NO"/>
        </w:rPr>
        <w:t>psykiatrisk sykepleier og en ruskoordinator.</w:t>
      </w:r>
      <w:r w:rsidR="00547BB6" w:rsidRPr="00226E01">
        <w:rPr>
          <w:lang w:eastAsia="nb-NO"/>
        </w:rPr>
        <w:t xml:space="preserve"> Disse to har kontorer i rådhuset på Solfjellsjøen, hvor det også er lagt til rette for å ta imot brukere i målgruppen.</w:t>
      </w:r>
      <w:r w:rsidR="004A75EA">
        <w:rPr>
          <w:lang w:eastAsia="nb-NO"/>
        </w:rPr>
        <w:t xml:space="preserve"> </w:t>
      </w:r>
      <w:r w:rsidR="00744E58" w:rsidRPr="00226E01">
        <w:rPr>
          <w:lang w:eastAsia="nb-NO"/>
        </w:rPr>
        <w:t>Det blir gitt tilbud om råd, veiledning og hjelpetiltak. Individuelle støttesamtaler blir gitt etter vedtak. Videre er det etablert et «rus/psykiatri-team</w:t>
      </w:r>
      <w:r w:rsidR="00A92474">
        <w:rPr>
          <w:lang w:eastAsia="nb-NO"/>
        </w:rPr>
        <w:t>»</w:t>
      </w:r>
      <w:r w:rsidR="00744E58" w:rsidRPr="00226E01">
        <w:rPr>
          <w:lang w:eastAsia="nb-NO"/>
        </w:rPr>
        <w:t xml:space="preserve"> som i tillegg til de nevnte ansatte består av kommune</w:t>
      </w:r>
      <w:r w:rsidR="00744E58" w:rsidRPr="00226E01">
        <w:rPr>
          <w:lang w:eastAsia="nb-NO"/>
        </w:rPr>
        <w:softHyphen/>
      </w:r>
      <w:r w:rsidR="00537341" w:rsidRPr="00226E01">
        <w:rPr>
          <w:lang w:eastAsia="nb-NO"/>
        </w:rPr>
        <w:softHyphen/>
      </w:r>
      <w:r w:rsidR="00744E58" w:rsidRPr="00226E01">
        <w:rPr>
          <w:lang w:eastAsia="nb-NO"/>
        </w:rPr>
        <w:t>legen og en konsulent fra NAV.</w:t>
      </w:r>
    </w:p>
    <w:p w14:paraId="6F29ADAC" w14:textId="77777777" w:rsidR="00744E58" w:rsidRPr="00226E01" w:rsidRDefault="00744E58" w:rsidP="00AE5648">
      <w:pPr>
        <w:rPr>
          <w:lang w:eastAsia="nb-NO"/>
        </w:rPr>
      </w:pPr>
      <w:r w:rsidRPr="00226E01">
        <w:rPr>
          <w:lang w:eastAsia="nb-NO"/>
        </w:rPr>
        <w:t>Fra 2020 er disse tjenestene organisert som en del av kommunens helse</w:t>
      </w:r>
      <w:r w:rsidR="001B1967" w:rsidRPr="00226E01">
        <w:rPr>
          <w:lang w:eastAsia="nb-NO"/>
        </w:rPr>
        <w:t xml:space="preserve">- og omsorgstjenester. Et mål er </w:t>
      </w:r>
      <w:r w:rsidR="00127793" w:rsidRPr="00226E01">
        <w:rPr>
          <w:lang w:eastAsia="nb-NO"/>
        </w:rPr>
        <w:t>å sikre et «sømløst tilbud» til</w:t>
      </w:r>
      <w:r w:rsidR="001B1967" w:rsidRPr="00226E01">
        <w:rPr>
          <w:lang w:eastAsia="nb-NO"/>
        </w:rPr>
        <w:t xml:space="preserve"> brukere i målgruppen som også trenger andre tjenester. Det er også et mål om å styrke kompetansen om psykisk helse og rusmiddelutfordringer i hele tjenesten.</w:t>
      </w:r>
    </w:p>
    <w:p w14:paraId="59B3ED71" w14:textId="0853E000" w:rsidR="001B1967" w:rsidRPr="00226E01" w:rsidRDefault="001B1967" w:rsidP="00CA43BF">
      <w:pPr>
        <w:pStyle w:val="Brdtekst"/>
        <w:rPr>
          <w:lang w:eastAsia="nb-NO"/>
        </w:rPr>
      </w:pPr>
      <w:r w:rsidRPr="00226E01">
        <w:rPr>
          <w:lang w:eastAsia="nb-NO"/>
        </w:rPr>
        <w:t>Det er behov for at hjemmetjenesten får mer informasjon om hvordan man skal håndtere personer med psykiske lidelser og rusproblemer. Kommunen bør satse på et systematisk opplegg for styrk</w:t>
      </w:r>
      <w:r w:rsidR="00127793" w:rsidRPr="00226E01">
        <w:rPr>
          <w:lang w:eastAsia="nb-NO"/>
        </w:rPr>
        <w:softHyphen/>
      </w:r>
      <w:r w:rsidRPr="00226E01">
        <w:rPr>
          <w:lang w:eastAsia="nb-NO"/>
        </w:rPr>
        <w:t>ing av kompetanse på dette området Det bør utvikles rutiner/prosedyrer som ivaretar mer hensikts</w:t>
      </w:r>
      <w:r w:rsidR="00C41F01">
        <w:rPr>
          <w:lang w:eastAsia="nb-NO"/>
        </w:rPr>
        <w:softHyphen/>
      </w:r>
      <w:r w:rsidRPr="00226E01">
        <w:rPr>
          <w:lang w:eastAsia="nb-NO"/>
        </w:rPr>
        <w:t xml:space="preserve">messig utveksling av informasjon </w:t>
      </w:r>
      <w:r w:rsidR="00CA43BF" w:rsidRPr="00CA43BF">
        <w:rPr>
          <w:lang w:eastAsia="nb-NO"/>
        </w:rPr>
        <w:t>mellom hjemmetjenesten og psykisk helse og rus</w:t>
      </w:r>
      <w:r w:rsidR="00CA43BF">
        <w:rPr>
          <w:lang w:eastAsia="nb-NO"/>
        </w:rPr>
        <w:t>,</w:t>
      </w:r>
      <w:r w:rsidR="00CA43BF" w:rsidRPr="00CA43BF">
        <w:rPr>
          <w:lang w:eastAsia="nb-NO"/>
        </w:rPr>
        <w:t xml:space="preserve"> </w:t>
      </w:r>
      <w:r w:rsidRPr="00226E01">
        <w:rPr>
          <w:lang w:eastAsia="nb-NO"/>
        </w:rPr>
        <w:t>samtidig som personvernet blir ivaretatt.</w:t>
      </w:r>
    </w:p>
    <w:p w14:paraId="66A8E7CF" w14:textId="7122BBB6" w:rsidR="001B1967" w:rsidRPr="00226E01" w:rsidRDefault="00D919B2" w:rsidP="001B1967">
      <w:pPr>
        <w:pStyle w:val="Brdtekst"/>
        <w:rPr>
          <w:highlight w:val="yellow"/>
          <w:lang w:eastAsia="nb-NO"/>
        </w:rPr>
      </w:pPr>
      <w:r>
        <w:rPr>
          <w:lang w:eastAsia="nb-NO"/>
        </w:rPr>
        <w:t>Flere</w:t>
      </w:r>
      <w:r w:rsidR="001B1967" w:rsidRPr="00226E01">
        <w:rPr>
          <w:lang w:eastAsia="nb-NO"/>
        </w:rPr>
        <w:t xml:space="preserve"> gruppetilbud kan være aktuelt, og bidra til at tjenesten når flere brukere. «Møteplassen» er et slikt lavterskeltilbud med gode erfaringer, som når mange brukere</w:t>
      </w:r>
      <w:r>
        <w:rPr>
          <w:lang w:eastAsia="nb-NO"/>
        </w:rPr>
        <w:t>.</w:t>
      </w:r>
    </w:p>
    <w:p w14:paraId="78D1CF48" w14:textId="5C881B8B" w:rsidR="001A730E" w:rsidRPr="00226E01" w:rsidRDefault="00BC245B" w:rsidP="00BC245B">
      <w:pPr>
        <w:pStyle w:val="Brdtekst"/>
        <w:rPr>
          <w:color w:val="000000" w:themeColor="text1"/>
          <w:lang w:eastAsia="nb-NO"/>
        </w:rPr>
      </w:pPr>
      <w:r w:rsidRPr="00226E01">
        <w:rPr>
          <w:lang w:eastAsia="nb-NO"/>
        </w:rPr>
        <w:t>Det skal lages en ege</w:t>
      </w:r>
      <w:r w:rsidRPr="00226E01">
        <w:rPr>
          <w:color w:val="000000" w:themeColor="text1"/>
          <w:lang w:eastAsia="nb-NO"/>
        </w:rPr>
        <w:t xml:space="preserve">n plan for </w:t>
      </w:r>
      <w:r w:rsidR="003C083A" w:rsidRPr="00226E01">
        <w:rPr>
          <w:color w:val="000000" w:themeColor="text1"/>
          <w:lang w:eastAsia="nb-NO"/>
        </w:rPr>
        <w:t>psykiske helseproblemer og rusmiddelproblemer</w:t>
      </w:r>
      <w:r w:rsidRPr="00226E01">
        <w:rPr>
          <w:color w:val="000000" w:themeColor="text1"/>
          <w:lang w:eastAsia="nb-NO"/>
        </w:rPr>
        <w:t xml:space="preserve">. </w:t>
      </w:r>
      <w:r w:rsidR="003C083A" w:rsidRPr="00226E01">
        <w:rPr>
          <w:color w:val="000000" w:themeColor="text1"/>
          <w:lang w:eastAsia="nb-NO"/>
        </w:rPr>
        <w:t xml:space="preserve">Her vil det bli en omtale av planlagte tiltak de nærmeste årene basert på føringene </w:t>
      </w:r>
      <w:r w:rsidR="00C818AC">
        <w:rPr>
          <w:color w:val="000000" w:themeColor="text1"/>
          <w:lang w:eastAsia="nb-NO"/>
        </w:rPr>
        <w:t>beskrevet</w:t>
      </w:r>
      <w:r w:rsidR="00C818AC" w:rsidRPr="00226E01">
        <w:rPr>
          <w:color w:val="000000" w:themeColor="text1"/>
          <w:lang w:eastAsia="nb-NO"/>
        </w:rPr>
        <w:t xml:space="preserve"> </w:t>
      </w:r>
      <w:r w:rsidR="003C083A" w:rsidRPr="00226E01">
        <w:rPr>
          <w:color w:val="000000" w:themeColor="text1"/>
          <w:lang w:eastAsia="nb-NO"/>
        </w:rPr>
        <w:t>over</w:t>
      </w:r>
      <w:r w:rsidR="003C083A" w:rsidRPr="00CA43BF">
        <w:rPr>
          <w:color w:val="000000" w:themeColor="text1"/>
          <w:lang w:eastAsia="nb-NO"/>
        </w:rPr>
        <w:t>.</w:t>
      </w:r>
      <w:r w:rsidR="00AB7FD1" w:rsidRPr="00CA43BF">
        <w:rPr>
          <w:color w:val="000000" w:themeColor="text1"/>
          <w:lang w:eastAsia="nb-NO"/>
        </w:rPr>
        <w:t xml:space="preserve"> Disse tiltakene vil også bli innarbeidet i handlingsplanen for helse- og mestringsplanen (jf</w:t>
      </w:r>
      <w:r w:rsidR="00C41F01">
        <w:rPr>
          <w:color w:val="000000" w:themeColor="text1"/>
          <w:lang w:eastAsia="nb-NO"/>
        </w:rPr>
        <w:t>.</w:t>
      </w:r>
      <w:r w:rsidR="00AB7FD1" w:rsidRPr="00CA43BF">
        <w:rPr>
          <w:color w:val="000000" w:themeColor="text1"/>
          <w:lang w:eastAsia="nb-NO"/>
        </w:rPr>
        <w:t xml:space="preserve"> kapittel 5)</w:t>
      </w:r>
      <w:r w:rsidR="00221E13">
        <w:rPr>
          <w:color w:val="000000" w:themeColor="text1"/>
          <w:lang w:eastAsia="nb-NO"/>
        </w:rPr>
        <w:t>.</w:t>
      </w:r>
    </w:p>
    <w:tbl>
      <w:tblPr>
        <w:tblStyle w:val="Agenda1"/>
        <w:tblW w:w="0" w:type="auto"/>
        <w:shd w:val="clear" w:color="auto" w:fill="D5E6F2" w:themeFill="accent1" w:themeFillTint="66"/>
        <w:tblLook w:val="04A0" w:firstRow="1" w:lastRow="0" w:firstColumn="1" w:lastColumn="0" w:noHBand="0" w:noVBand="1"/>
      </w:tblPr>
      <w:tblGrid>
        <w:gridCol w:w="8787"/>
      </w:tblGrid>
      <w:tr w:rsidR="00602CF0" w:rsidRPr="00226E01" w14:paraId="012CAC36" w14:textId="77777777" w:rsidTr="00602CF0">
        <w:trPr>
          <w:cnfStyle w:val="100000000000" w:firstRow="1" w:lastRow="0" w:firstColumn="0" w:lastColumn="0" w:oddVBand="0" w:evenVBand="0" w:oddHBand="0" w:evenHBand="0" w:firstRowFirstColumn="0" w:firstRowLastColumn="0" w:lastRowFirstColumn="0" w:lastRowLastColumn="0"/>
        </w:trPr>
        <w:tc>
          <w:tcPr>
            <w:tcW w:w="8787" w:type="dxa"/>
            <w:shd w:val="clear" w:color="auto" w:fill="D5E6F2" w:themeFill="accent1" w:themeFillTint="66"/>
          </w:tcPr>
          <w:p w14:paraId="2409EA41" w14:textId="77777777" w:rsidR="00602CF0" w:rsidRPr="00226E01" w:rsidRDefault="00602CF0" w:rsidP="00BC245B">
            <w:pPr>
              <w:pStyle w:val="Brdtekst"/>
              <w:rPr>
                <w:b/>
                <w:bCs/>
                <w:color w:val="000000" w:themeColor="text1"/>
                <w:lang w:eastAsia="nb-NO"/>
              </w:rPr>
            </w:pPr>
            <w:r w:rsidRPr="00226E01">
              <w:rPr>
                <w:b/>
                <w:bCs/>
                <w:color w:val="000000" w:themeColor="text1"/>
                <w:lang w:eastAsia="nb-NO"/>
              </w:rPr>
              <w:t>Boks</w:t>
            </w:r>
            <w:r w:rsidR="00912BEB" w:rsidRPr="00226E01">
              <w:rPr>
                <w:b/>
                <w:bCs/>
                <w:color w:val="000000" w:themeColor="text1"/>
                <w:lang w:eastAsia="nb-NO"/>
              </w:rPr>
              <w:t xml:space="preserve"> 1</w:t>
            </w:r>
            <w:r w:rsidRPr="00226E01">
              <w:rPr>
                <w:b/>
                <w:bCs/>
                <w:color w:val="000000" w:themeColor="text1"/>
                <w:lang w:eastAsia="nb-NO"/>
              </w:rPr>
              <w:t>:</w:t>
            </w:r>
            <w:r w:rsidR="00912BEB" w:rsidRPr="00226E01">
              <w:rPr>
                <w:b/>
                <w:bCs/>
                <w:color w:val="000000" w:themeColor="text1"/>
                <w:lang w:eastAsia="nb-NO"/>
              </w:rPr>
              <w:t xml:space="preserve"> Dønna ASVO – en vekstbedrift som kan aktivisere ulike brukergrupper</w:t>
            </w:r>
          </w:p>
          <w:p w14:paraId="2B6C8513" w14:textId="77777777" w:rsidR="00022A6E" w:rsidRPr="00226E01" w:rsidRDefault="00912BEB" w:rsidP="00602CF0">
            <w:pPr>
              <w:pStyle w:val="Brdtekst"/>
              <w:rPr>
                <w:color w:val="000000" w:themeColor="text1"/>
                <w:lang w:eastAsia="nb-NO"/>
              </w:rPr>
            </w:pPr>
            <w:r w:rsidRPr="00226E01">
              <w:rPr>
                <w:color w:val="000000" w:themeColor="text1"/>
                <w:lang w:eastAsia="nb-NO"/>
              </w:rPr>
              <w:t xml:space="preserve">Arbeidssamvirketiltak (ASVO) er et tilbud til yrkeshemmede med trygdeytelser og som ikke kan nyttiggjøre seg andre arbeidsmarkedstiltak. Målet med tiltaket er å skape varige arbeidsplasser som hjelp til å utvikle ressurser hos yrkeshemmede. </w:t>
            </w:r>
          </w:p>
          <w:p w14:paraId="7D39EBFC" w14:textId="77777777" w:rsidR="00602CF0" w:rsidRPr="00226E01" w:rsidRDefault="00602CF0" w:rsidP="00602CF0">
            <w:pPr>
              <w:pStyle w:val="Brdtekst"/>
              <w:rPr>
                <w:color w:val="000000" w:themeColor="text1"/>
                <w:lang w:eastAsia="nb-NO"/>
              </w:rPr>
            </w:pPr>
            <w:r w:rsidRPr="00226E01">
              <w:rPr>
                <w:color w:val="000000" w:themeColor="text1"/>
                <w:lang w:eastAsia="nb-NO"/>
              </w:rPr>
              <w:lastRenderedPageBreak/>
              <w:t xml:space="preserve">Dønna </w:t>
            </w:r>
            <w:r w:rsidR="00912BEB" w:rsidRPr="00226E01">
              <w:rPr>
                <w:color w:val="000000" w:themeColor="text1"/>
                <w:lang w:eastAsia="nb-NO"/>
              </w:rPr>
              <w:t>ASVO</w:t>
            </w:r>
            <w:r w:rsidRPr="00226E01">
              <w:rPr>
                <w:color w:val="000000" w:themeColor="text1"/>
                <w:lang w:eastAsia="nb-NO"/>
              </w:rPr>
              <w:t xml:space="preserve"> </w:t>
            </w:r>
            <w:r w:rsidR="00022A6E" w:rsidRPr="00226E01">
              <w:rPr>
                <w:color w:val="000000" w:themeColor="text1"/>
                <w:lang w:eastAsia="nb-NO"/>
              </w:rPr>
              <w:t>er et slikt tilbud</w:t>
            </w:r>
            <w:r w:rsidRPr="00226E01">
              <w:rPr>
                <w:color w:val="000000" w:themeColor="text1"/>
                <w:lang w:eastAsia="nb-NO"/>
              </w:rPr>
              <w:t xml:space="preserve"> </w:t>
            </w:r>
            <w:r w:rsidR="00912BEB" w:rsidRPr="00226E01">
              <w:rPr>
                <w:color w:val="000000" w:themeColor="text1"/>
                <w:lang w:eastAsia="nb-NO"/>
              </w:rPr>
              <w:t xml:space="preserve">med </w:t>
            </w:r>
            <w:r w:rsidRPr="00226E01">
              <w:rPr>
                <w:color w:val="000000" w:themeColor="text1"/>
                <w:lang w:eastAsia="nb-NO"/>
              </w:rPr>
              <w:t>12</w:t>
            </w:r>
            <w:r w:rsidR="00022A6E" w:rsidRPr="00226E01">
              <w:rPr>
                <w:color w:val="000000" w:themeColor="text1"/>
                <w:lang w:eastAsia="nb-NO"/>
              </w:rPr>
              <w:t xml:space="preserve"> plasser til </w:t>
            </w:r>
            <w:r w:rsidRPr="00226E01">
              <w:rPr>
                <w:color w:val="000000" w:themeColor="text1"/>
                <w:lang w:eastAsia="nb-NO"/>
              </w:rPr>
              <w:t xml:space="preserve">brukere som mottar (eller i nær fremtid forventes å motta) uføretrygd. Gjennom produksjon av ulike varer og tjenester, som f.eks. bakeri, skal bedriften legge til rette for oppgaver som fremmer mestring, sosial tilhørighet og god helse for brukerne. Kvalifisering til ordinært arbeid skal ligge til grunn for arbeidet. </w:t>
            </w:r>
          </w:p>
          <w:p w14:paraId="321F2AB1" w14:textId="2F3C9A0D" w:rsidR="00602CF0" w:rsidRPr="00226E01" w:rsidRDefault="00602CF0" w:rsidP="00602CF0">
            <w:pPr>
              <w:pStyle w:val="Brdtekst"/>
              <w:rPr>
                <w:color w:val="000000" w:themeColor="text1"/>
                <w:lang w:eastAsia="nb-NO"/>
              </w:rPr>
            </w:pPr>
            <w:r w:rsidRPr="00226E01">
              <w:rPr>
                <w:color w:val="000000" w:themeColor="text1"/>
                <w:lang w:eastAsia="nb-NO"/>
              </w:rPr>
              <w:t xml:space="preserve">Dønna ASVO gir i dag tilbud til flere brukere </w:t>
            </w:r>
            <w:r w:rsidR="00221E13">
              <w:rPr>
                <w:color w:val="000000" w:themeColor="text1"/>
                <w:lang w:eastAsia="nb-NO"/>
              </w:rPr>
              <w:t>med</w:t>
            </w:r>
            <w:r w:rsidR="00221E13" w:rsidRPr="00226E01">
              <w:rPr>
                <w:color w:val="000000" w:themeColor="text1"/>
                <w:lang w:eastAsia="nb-NO"/>
              </w:rPr>
              <w:t xml:space="preserve"> </w:t>
            </w:r>
            <w:r w:rsidRPr="00226E01">
              <w:rPr>
                <w:color w:val="000000" w:themeColor="text1"/>
                <w:lang w:eastAsia="nb-NO"/>
              </w:rPr>
              <w:t>lavere funksjonsnivå enn det som bør kunne forventes for å kvalifisere til VTA</w:t>
            </w:r>
            <w:r w:rsidR="00221E13">
              <w:rPr>
                <w:color w:val="000000" w:themeColor="text1"/>
                <w:lang w:eastAsia="nb-NO"/>
              </w:rPr>
              <w:t>-</w:t>
            </w:r>
            <w:r w:rsidRPr="00226E01">
              <w:rPr>
                <w:color w:val="000000" w:themeColor="text1"/>
                <w:lang w:eastAsia="nb-NO"/>
              </w:rPr>
              <w:t xml:space="preserve">plass. Dette kan være en utfordring </w:t>
            </w:r>
            <w:r w:rsidR="00627ECD" w:rsidRPr="00226E01">
              <w:rPr>
                <w:color w:val="000000" w:themeColor="text1"/>
                <w:lang w:eastAsia="nb-NO"/>
              </w:rPr>
              <w:t xml:space="preserve">fordi det kan være vanskelig å være en </w:t>
            </w:r>
            <w:r w:rsidRPr="00226E01">
              <w:rPr>
                <w:color w:val="000000" w:themeColor="text1"/>
                <w:lang w:eastAsia="nb-NO"/>
              </w:rPr>
              <w:t xml:space="preserve">profesjonell </w:t>
            </w:r>
            <w:r w:rsidR="00221E13" w:rsidRPr="00226E01">
              <w:rPr>
                <w:color w:val="000000" w:themeColor="text1"/>
                <w:lang w:eastAsia="nb-NO"/>
              </w:rPr>
              <w:t>produ</w:t>
            </w:r>
            <w:r w:rsidR="00221E13">
              <w:rPr>
                <w:color w:val="000000" w:themeColor="text1"/>
                <w:lang w:eastAsia="nb-NO"/>
              </w:rPr>
              <w:t>sent</w:t>
            </w:r>
            <w:r w:rsidR="00221E13" w:rsidRPr="00226E01">
              <w:rPr>
                <w:color w:val="000000" w:themeColor="text1"/>
                <w:lang w:eastAsia="nb-NO"/>
              </w:rPr>
              <w:t xml:space="preserve"> </w:t>
            </w:r>
            <w:r w:rsidRPr="00226E01">
              <w:rPr>
                <w:color w:val="000000" w:themeColor="text1"/>
                <w:lang w:eastAsia="nb-NO"/>
              </w:rPr>
              <w:t>av varer og tjenester og samtidig fremme mestring og deltakelse for brukere med begrenset produksjonskompetanse. Dette kan føre til et misforhold som verken er gunstig for brukeren eller bedriften.</w:t>
            </w:r>
          </w:p>
          <w:p w14:paraId="70B5A3C9" w14:textId="77777777" w:rsidR="00602CF0" w:rsidRPr="00226E01" w:rsidRDefault="00602CF0" w:rsidP="00602CF0">
            <w:pPr>
              <w:pStyle w:val="Brdtekst"/>
              <w:rPr>
                <w:color w:val="000000" w:themeColor="text1"/>
                <w:lang w:eastAsia="nb-NO"/>
              </w:rPr>
            </w:pPr>
            <w:r w:rsidRPr="00226E01">
              <w:rPr>
                <w:color w:val="000000" w:themeColor="text1"/>
                <w:lang w:eastAsia="nb-NO"/>
              </w:rPr>
              <w:t xml:space="preserve">Når bedriften </w:t>
            </w:r>
            <w:r w:rsidR="00627ECD" w:rsidRPr="00226E01">
              <w:rPr>
                <w:color w:val="000000" w:themeColor="text1"/>
                <w:lang w:eastAsia="nb-NO"/>
              </w:rPr>
              <w:t xml:space="preserve">nå </w:t>
            </w:r>
            <w:r w:rsidRPr="00226E01">
              <w:rPr>
                <w:color w:val="000000" w:themeColor="text1"/>
                <w:lang w:eastAsia="nb-NO"/>
              </w:rPr>
              <w:t xml:space="preserve">i hovedsak gir tilbud til </w:t>
            </w:r>
            <w:r w:rsidR="00EF652B" w:rsidRPr="00226E01">
              <w:rPr>
                <w:color w:val="000000" w:themeColor="text1"/>
                <w:lang w:eastAsia="nb-NO"/>
              </w:rPr>
              <w:t>brukere med diagnosen psykisk utviklings</w:t>
            </w:r>
            <w:r w:rsidR="00BC51B5" w:rsidRPr="00226E01">
              <w:rPr>
                <w:color w:val="000000" w:themeColor="text1"/>
                <w:lang w:eastAsia="nb-NO"/>
              </w:rPr>
              <w:softHyphen/>
            </w:r>
            <w:r w:rsidR="00EF652B" w:rsidRPr="00226E01">
              <w:rPr>
                <w:color w:val="000000" w:themeColor="text1"/>
                <w:lang w:eastAsia="nb-NO"/>
              </w:rPr>
              <w:t>hemming,</w:t>
            </w:r>
            <w:r w:rsidRPr="00226E01">
              <w:rPr>
                <w:color w:val="000000" w:themeColor="text1"/>
                <w:lang w:eastAsia="nb-NO"/>
              </w:rPr>
              <w:t xml:space="preserve"> kan det også påvirke rekruttering av andre brukere som har behov for arbeidsrettede tiltak. Et eksempel på dette er personer med utfordringer innenfor psykisk helse, som har behov for et tilrettelagt tilbud som del av sin rehabiliteringsprosess. </w:t>
            </w:r>
            <w:r w:rsidR="00BC51B5" w:rsidRPr="00226E01">
              <w:rPr>
                <w:color w:val="000000" w:themeColor="text1"/>
                <w:lang w:eastAsia="nb-NO"/>
              </w:rPr>
              <w:t>Det bør etterstrebes en balanse mellom brukergrupper som fremmer mestring og tilhørighet for alle.</w:t>
            </w:r>
          </w:p>
          <w:p w14:paraId="03594DE9" w14:textId="42EEC142" w:rsidR="00602CF0" w:rsidRPr="00226E01" w:rsidRDefault="00602CF0" w:rsidP="00602CF0">
            <w:pPr>
              <w:pStyle w:val="Brdtekst"/>
              <w:rPr>
                <w:color w:val="000000" w:themeColor="text1"/>
                <w:lang w:eastAsia="nb-NO"/>
              </w:rPr>
            </w:pPr>
            <w:r w:rsidRPr="00226E01">
              <w:rPr>
                <w:color w:val="000000" w:themeColor="text1"/>
                <w:lang w:eastAsia="nb-NO"/>
              </w:rPr>
              <w:t>Det bør kartlegges hvordan forholdet mellom bedriftens produksjon og mestring hos den enkelte bruker er i dag, og vurdere</w:t>
            </w:r>
            <w:r w:rsidR="007C6928">
              <w:rPr>
                <w:color w:val="000000" w:themeColor="text1"/>
                <w:lang w:eastAsia="nb-NO"/>
              </w:rPr>
              <w:t>s</w:t>
            </w:r>
            <w:r w:rsidRPr="00226E01">
              <w:rPr>
                <w:color w:val="000000" w:themeColor="text1"/>
                <w:lang w:eastAsia="nb-NO"/>
              </w:rPr>
              <w:t xml:space="preserve"> om formålet med bedriften oppfylles ved dagens organisering. Det bør vurderes om utbygging av andre aktivitetstilbud i kommunen vil ivareta både bedri</w:t>
            </w:r>
            <w:r w:rsidR="007C6928">
              <w:rPr>
                <w:color w:val="000000" w:themeColor="text1"/>
                <w:lang w:eastAsia="nb-NO"/>
              </w:rPr>
              <w:t>f</w:t>
            </w:r>
            <w:r w:rsidRPr="00226E01">
              <w:rPr>
                <w:color w:val="000000" w:themeColor="text1"/>
                <w:lang w:eastAsia="nb-NO"/>
              </w:rPr>
              <w:t xml:space="preserve">ten og brukere (med et stort tilretteleggingsbehov) på en bedre måte. </w:t>
            </w:r>
          </w:p>
          <w:p w14:paraId="140E88BD" w14:textId="65F27E75" w:rsidR="00157FEF" w:rsidRPr="00226E01" w:rsidRDefault="00602CF0" w:rsidP="00602CF0">
            <w:pPr>
              <w:pStyle w:val="Brdtekst"/>
              <w:rPr>
                <w:color w:val="000000" w:themeColor="text1"/>
                <w:lang w:eastAsia="nb-NO"/>
              </w:rPr>
            </w:pPr>
            <w:r w:rsidRPr="00226E01">
              <w:rPr>
                <w:color w:val="000000" w:themeColor="text1"/>
                <w:lang w:eastAsia="nb-NO"/>
              </w:rPr>
              <w:t xml:space="preserve">En godt organisert vekstbedrift er </w:t>
            </w:r>
            <w:r w:rsidR="00C54FF8">
              <w:rPr>
                <w:color w:val="000000" w:themeColor="text1"/>
                <w:lang w:eastAsia="nb-NO"/>
              </w:rPr>
              <w:t xml:space="preserve">en </w:t>
            </w:r>
            <w:r w:rsidRPr="00226E01">
              <w:rPr>
                <w:color w:val="000000" w:themeColor="text1"/>
                <w:lang w:eastAsia="nb-NO"/>
              </w:rPr>
              <w:t xml:space="preserve">viktig del av det totale helse- og omsorgstjenestetilbudet i kommunen. Bedriften kan bidra med gode, helsefremmende og økonomisk bærekraftige arbeids- og aktivitetstilbud til brukerne. </w:t>
            </w:r>
          </w:p>
          <w:p w14:paraId="0CA06AC5" w14:textId="5C78E754" w:rsidR="00686923" w:rsidRPr="00226E01" w:rsidRDefault="00602CF0" w:rsidP="00157FEF">
            <w:pPr>
              <w:pStyle w:val="Brdtekst"/>
              <w:rPr>
                <w:color w:val="000000" w:themeColor="text1"/>
                <w:lang w:eastAsia="nb-NO"/>
              </w:rPr>
            </w:pPr>
            <w:r w:rsidRPr="00226E01">
              <w:rPr>
                <w:color w:val="000000" w:themeColor="text1"/>
                <w:lang w:eastAsia="nb-NO"/>
              </w:rPr>
              <w:t>Dønna kommune bør samarbeid</w:t>
            </w:r>
            <w:r w:rsidR="00157FEF" w:rsidRPr="00226E01">
              <w:rPr>
                <w:color w:val="000000" w:themeColor="text1"/>
                <w:lang w:eastAsia="nb-NO"/>
              </w:rPr>
              <w:t>e</w:t>
            </w:r>
            <w:r w:rsidRPr="00226E01">
              <w:rPr>
                <w:color w:val="000000" w:themeColor="text1"/>
                <w:lang w:eastAsia="nb-NO"/>
              </w:rPr>
              <w:t xml:space="preserve"> med </w:t>
            </w:r>
            <w:r w:rsidR="00627ECD" w:rsidRPr="00226E01">
              <w:rPr>
                <w:color w:val="000000" w:themeColor="text1"/>
                <w:lang w:eastAsia="nb-NO"/>
              </w:rPr>
              <w:t>ASVO-bedrifter i regionen</w:t>
            </w:r>
            <w:r w:rsidRPr="00226E01">
              <w:rPr>
                <w:color w:val="000000" w:themeColor="text1"/>
                <w:lang w:eastAsia="nb-NO"/>
              </w:rPr>
              <w:t>, og se på muligheten for å utvikle bedriftene sammen i fremtiden.</w:t>
            </w:r>
            <w:r w:rsidR="00157FEF" w:rsidRPr="00226E01">
              <w:rPr>
                <w:color w:val="000000" w:themeColor="text1"/>
                <w:lang w:eastAsia="nb-NO"/>
              </w:rPr>
              <w:t xml:space="preserve"> Samarbeid kan bidra til et mer differensiert tilbud for brukerne og sikre nødvendig kompetanse. Det er viktig at tilfredsstiller kravene som NAV</w:t>
            </w:r>
            <w:r w:rsidR="00605897">
              <w:rPr>
                <w:color w:val="000000" w:themeColor="text1"/>
                <w:lang w:eastAsia="nb-NO"/>
              </w:rPr>
              <w:t xml:space="preserve"> stiller</w:t>
            </w:r>
            <w:r w:rsidR="00157FEF" w:rsidRPr="00226E01">
              <w:rPr>
                <w:color w:val="000000" w:themeColor="text1"/>
                <w:lang w:eastAsia="nb-NO"/>
              </w:rPr>
              <w:t xml:space="preserve"> (</w:t>
            </w:r>
            <w:r w:rsidR="001A4A18" w:rsidRPr="00226E01">
              <w:rPr>
                <w:color w:val="000000" w:themeColor="text1"/>
                <w:lang w:eastAsia="nb-NO"/>
              </w:rPr>
              <w:t>jf.</w:t>
            </w:r>
            <w:r w:rsidR="00157FEF" w:rsidRPr="00226E01">
              <w:rPr>
                <w:color w:val="000000" w:themeColor="text1"/>
                <w:lang w:eastAsia="nb-NO"/>
              </w:rPr>
              <w:t xml:space="preserve"> vedlegg</w:t>
            </w:r>
            <w:r w:rsidR="00605897">
              <w:rPr>
                <w:color w:val="000000" w:themeColor="text1"/>
                <w:lang w:eastAsia="nb-NO"/>
              </w:rPr>
              <w:t xml:space="preserve"> 1</w:t>
            </w:r>
            <w:r w:rsidR="00157FEF" w:rsidRPr="00226E01">
              <w:rPr>
                <w:color w:val="000000" w:themeColor="text1"/>
                <w:lang w:eastAsia="nb-NO"/>
              </w:rPr>
              <w:t xml:space="preserve">). </w:t>
            </w:r>
          </w:p>
        </w:tc>
      </w:tr>
    </w:tbl>
    <w:p w14:paraId="29D74047" w14:textId="77777777" w:rsidR="00942ACA" w:rsidRPr="00226E01" w:rsidRDefault="00807291" w:rsidP="00942ACA">
      <w:pPr>
        <w:pStyle w:val="Overskrift2"/>
        <w:ind w:left="578" w:hanging="578"/>
      </w:pPr>
      <w:bookmarkStart w:id="10" w:name="_Toc69810934"/>
      <w:r w:rsidRPr="00226E01">
        <w:lastRenderedPageBreak/>
        <w:t xml:space="preserve">Utvikling av tilbudet til mennesker med </w:t>
      </w:r>
      <w:r w:rsidR="0099391C" w:rsidRPr="00226E01">
        <w:t>nedsatt funksjon</w:t>
      </w:r>
      <w:r w:rsidR="00C04BCD" w:rsidRPr="00226E01">
        <w:t>s</w:t>
      </w:r>
      <w:r w:rsidR="0099391C" w:rsidRPr="00226E01">
        <w:t>evne</w:t>
      </w:r>
      <w:bookmarkEnd w:id="10"/>
    </w:p>
    <w:p w14:paraId="6F387E2B" w14:textId="77777777" w:rsidR="00942ACA" w:rsidRPr="00226E01" w:rsidRDefault="00CA4D01" w:rsidP="00942ACA">
      <w:pPr>
        <w:pStyle w:val="Overskrift4"/>
      </w:pPr>
      <w:bookmarkStart w:id="11" w:name="_Hlk522542759"/>
      <w:r w:rsidRPr="00226E01">
        <w:t>Status</w:t>
      </w:r>
    </w:p>
    <w:p w14:paraId="654D18BA" w14:textId="4D4BF972" w:rsidR="00E804AC" w:rsidRDefault="00E804AC" w:rsidP="00E804AC">
      <w:r w:rsidRPr="00CA43BF">
        <w:t xml:space="preserve">Åssletta bofellesskap </w:t>
      </w:r>
      <w:r w:rsidR="00586EE6" w:rsidRPr="00CA43BF">
        <w:t xml:space="preserve">med 8 boliger med </w:t>
      </w:r>
      <w:r w:rsidRPr="00CA43BF">
        <w:t>døgnsomsorg</w:t>
      </w:r>
      <w:r w:rsidR="00586EE6" w:rsidRPr="00CA43BF">
        <w:t xml:space="preserve"> </w:t>
      </w:r>
      <w:r w:rsidR="00003F7D" w:rsidRPr="00CA43BF">
        <w:t xml:space="preserve">og et fellesareal </w:t>
      </w:r>
      <w:r w:rsidR="00586EE6" w:rsidRPr="00CA43BF">
        <w:t xml:space="preserve">ble tatt i bruk i september 2014. </w:t>
      </w:r>
      <w:r w:rsidR="00003F7D" w:rsidRPr="00CA43BF">
        <w:t>Beboerne får t</w:t>
      </w:r>
      <w:r w:rsidRPr="00CA43BF">
        <w:t xml:space="preserve">ilbud om hjemmesykepleie, hjemmehjelp, praktisk bistand og støttekontakt. En av </w:t>
      </w:r>
      <w:r w:rsidR="00F93E9D" w:rsidRPr="00CA43BF">
        <w:t>boligene blir brukt t</w:t>
      </w:r>
      <w:r w:rsidRPr="00CA43BF">
        <w:t>il avlastning</w:t>
      </w:r>
      <w:r w:rsidR="00F93E9D" w:rsidRPr="00CA43BF">
        <w:t xml:space="preserve">. </w:t>
      </w:r>
      <w:r w:rsidR="00777253">
        <w:t>I november 2020 blir følgende tilbud gitt til b</w:t>
      </w:r>
      <w:r w:rsidRPr="00CA43BF">
        <w:t>rukere som ikke bor på Åssletta</w:t>
      </w:r>
      <w:r w:rsidR="00777253">
        <w:t>:</w:t>
      </w:r>
      <w:r w:rsidRPr="00CA43BF">
        <w:t xml:space="preserve"> </w:t>
      </w:r>
      <w:r w:rsidR="00777253">
        <w:t>Helsehjelp i hjemmet (10 brukere)</w:t>
      </w:r>
      <w:r w:rsidRPr="00CA43BF">
        <w:t>, BPA</w:t>
      </w:r>
      <w:r w:rsidR="00777253">
        <w:t xml:space="preserve"> (5 brukere), </w:t>
      </w:r>
      <w:r w:rsidRPr="00CA43BF">
        <w:t>praktisk bistand</w:t>
      </w:r>
      <w:r w:rsidR="00777253">
        <w:t xml:space="preserve"> (9 brukere) og</w:t>
      </w:r>
      <w:r w:rsidRPr="00CA43BF">
        <w:t xml:space="preserve"> støttekontakt </w:t>
      </w:r>
      <w:r w:rsidR="00777253">
        <w:t xml:space="preserve">(9 brukere). </w:t>
      </w:r>
    </w:p>
    <w:p w14:paraId="28914545" w14:textId="385BCBC9" w:rsidR="00CA43BF" w:rsidRDefault="00FA05FD" w:rsidP="00B33E43">
      <w:pPr>
        <w:pStyle w:val="Brdtekst"/>
        <w:rPr>
          <w:lang w:eastAsia="nb-NO"/>
        </w:rPr>
      </w:pPr>
      <w:r w:rsidRPr="00226E01">
        <w:rPr>
          <w:lang w:eastAsia="nb-NO"/>
        </w:rPr>
        <w:t>I Dønna er de</w:t>
      </w:r>
      <w:r w:rsidR="00C54FF8">
        <w:rPr>
          <w:lang w:eastAsia="nb-NO"/>
        </w:rPr>
        <w:t>t</w:t>
      </w:r>
      <w:r w:rsidRPr="00226E01">
        <w:rPr>
          <w:lang w:eastAsia="nb-NO"/>
        </w:rPr>
        <w:t xml:space="preserve"> mange personer i aldersgruppen 16 år og over med diagnosen psykisk utviklings</w:t>
      </w:r>
      <w:r w:rsidRPr="00226E01">
        <w:rPr>
          <w:lang w:eastAsia="nb-NO"/>
        </w:rPr>
        <w:softHyphen/>
        <w:t>hemming sammenliknet med folketallet, noe som gir god uttelling gjennom det statlige inntekts</w:t>
      </w:r>
      <w:r w:rsidRPr="00226E01">
        <w:rPr>
          <w:lang w:eastAsia="nb-NO"/>
        </w:rPr>
        <w:softHyphen/>
        <w:t xml:space="preserve">systemet. Samtidig fikk Dønna kommune i 2019 noe mindre uttelling enn folketallet skulle tilsi gjennom ordningen </w:t>
      </w:r>
      <w:r w:rsidR="00C54FF8">
        <w:rPr>
          <w:lang w:eastAsia="nb-NO"/>
        </w:rPr>
        <w:t xml:space="preserve">for </w:t>
      </w:r>
      <w:r w:rsidRPr="00226E01">
        <w:rPr>
          <w:lang w:eastAsia="nb-NO"/>
        </w:rPr>
        <w:t>ressurskrevende tjenester. Tilskuddet per innbygger var på 1 738 kroner for Dønna og 1 911 kroner for landet</w:t>
      </w:r>
      <w:r w:rsidR="00530376" w:rsidRPr="00226E01">
        <w:rPr>
          <w:lang w:eastAsia="nb-NO"/>
        </w:rPr>
        <w:t>. Vi vet imidlertid ikke om kommunen selv har utgifter til disse brukerne som er høyere eller lavere enn det som er vanlig i andre kommuner</w:t>
      </w:r>
      <w:bookmarkStart w:id="12" w:name="_Hlk506892957"/>
      <w:r w:rsidR="00B33E43">
        <w:rPr>
          <w:lang w:eastAsia="nb-NO"/>
        </w:rPr>
        <w:t>. En mer detaljert kartlegging av fordelingen av utgiftene på ulike brukergrupper kan være aktuelt.</w:t>
      </w:r>
    </w:p>
    <w:p w14:paraId="017B212D" w14:textId="77777777" w:rsidR="00D97829" w:rsidRPr="00226E01" w:rsidRDefault="00942ACA" w:rsidP="00D97829">
      <w:pPr>
        <w:pStyle w:val="Overskrift4"/>
      </w:pPr>
      <w:r w:rsidRPr="00226E01">
        <w:t>Fremtidig utvikling</w:t>
      </w:r>
    </w:p>
    <w:p w14:paraId="3146E517" w14:textId="3DA6BCFA" w:rsidR="00605897" w:rsidRDefault="00605897" w:rsidP="00605897">
      <w:pPr>
        <w:pStyle w:val="Brdtekst"/>
        <w:rPr>
          <w:lang w:eastAsia="nb-NO"/>
        </w:rPr>
      </w:pPr>
      <w:r>
        <w:rPr>
          <w:lang w:eastAsia="nb-NO"/>
        </w:rPr>
        <w:t>Tilbud til denne gruppen bør i større grad være faglig begrunnede og individuelt tilrettelagte. Utvik-</w:t>
      </w:r>
      <w:proofErr w:type="spellStart"/>
      <w:r>
        <w:rPr>
          <w:lang w:eastAsia="nb-NO"/>
        </w:rPr>
        <w:t>lingen</w:t>
      </w:r>
      <w:proofErr w:type="spellEnd"/>
      <w:r>
        <w:rPr>
          <w:lang w:eastAsia="nb-NO"/>
        </w:rPr>
        <w:t xml:space="preserve"> av tilbudet bør bygge på føringene i en ny nasjonal veileder (se egen boks).</w:t>
      </w:r>
    </w:p>
    <w:p w14:paraId="25FDE1D3" w14:textId="07CF7ACD" w:rsidR="00605897" w:rsidRDefault="00605897" w:rsidP="00605897">
      <w:pPr>
        <w:pStyle w:val="Brdtekst"/>
        <w:rPr>
          <w:lang w:eastAsia="nb-NO"/>
        </w:rPr>
      </w:pPr>
      <w:r>
        <w:rPr>
          <w:lang w:eastAsia="nb-NO"/>
        </w:rPr>
        <w:lastRenderedPageBreak/>
        <w:t>Flere i målgruppen «mennesker med funksjonshemming blir eldre og får demens på linje med andre grupper, ofte med tidligere debutalder. Det er derfor viktig at ansatte som møter brukerne får opplæring om demens.</w:t>
      </w:r>
    </w:p>
    <w:p w14:paraId="41776DA4" w14:textId="6FA19C81" w:rsidR="00111D07" w:rsidRPr="00226E01" w:rsidRDefault="000C578B" w:rsidP="000C578B">
      <w:pPr>
        <w:pStyle w:val="Brdtekst"/>
        <w:rPr>
          <w:lang w:eastAsia="nb-NO"/>
        </w:rPr>
      </w:pPr>
      <w:r w:rsidRPr="00226E01">
        <w:rPr>
          <w:lang w:eastAsia="nb-NO"/>
        </w:rPr>
        <w:t xml:space="preserve">Koordinerende enhet har en særlig viktig rolle </w:t>
      </w:r>
      <w:r w:rsidR="00D97829" w:rsidRPr="00226E01">
        <w:rPr>
          <w:lang w:eastAsia="nb-NO"/>
        </w:rPr>
        <w:t xml:space="preserve">for </w:t>
      </w:r>
      <w:r w:rsidRPr="00226E01">
        <w:rPr>
          <w:b/>
          <w:lang w:eastAsia="nb-NO"/>
        </w:rPr>
        <w:t>barn</w:t>
      </w:r>
      <w:r w:rsidRPr="00226E01">
        <w:rPr>
          <w:lang w:eastAsia="nb-NO"/>
        </w:rPr>
        <w:t xml:space="preserve"> i denne målgruppen. Det er også rollen som koordinatorer</w:t>
      </w:r>
      <w:r w:rsidR="00686923" w:rsidRPr="00226E01">
        <w:rPr>
          <w:lang w:eastAsia="nb-NO"/>
        </w:rPr>
        <w:t xml:space="preserve"> og bruk av individuell plan</w:t>
      </w:r>
      <w:r w:rsidRPr="00226E01">
        <w:rPr>
          <w:lang w:eastAsia="nb-NO"/>
        </w:rPr>
        <w:t>, som kan ivaretas av representanter for ulike tjenester. Disse funksjonene kan bidra til å avlaste foreldre, som i noen tilfelle</w:t>
      </w:r>
      <w:r w:rsidR="00C150DE">
        <w:rPr>
          <w:lang w:eastAsia="nb-NO"/>
        </w:rPr>
        <w:t>r</w:t>
      </w:r>
      <w:r w:rsidRPr="00226E01">
        <w:rPr>
          <w:lang w:eastAsia="nb-NO"/>
        </w:rPr>
        <w:t xml:space="preserve"> kan bruke mye tid på å koordinere ulike tilbud til sine barn. </w:t>
      </w:r>
    </w:p>
    <w:p w14:paraId="1DB5F15D" w14:textId="76AD6F6A" w:rsidR="00EA1AAF" w:rsidRPr="00226E01" w:rsidRDefault="00EA1AAF" w:rsidP="00EA1AAF">
      <w:pPr>
        <w:pStyle w:val="Brdtekst"/>
        <w:rPr>
          <w:lang w:eastAsia="nb-NO"/>
        </w:rPr>
      </w:pPr>
      <w:r w:rsidRPr="00CA43BF">
        <w:rPr>
          <w:lang w:eastAsia="nb-NO"/>
        </w:rPr>
        <w:t>Det er en viktig forutsetning at tjenesteytere har den riktige kompetansen. Dette gjelder både den grunnleggende formelle kompetansen, hvor vernepleiere står sentralt, men også andre relevante kompetanseområder. Eksempler på dette kan være kompetanse innenfor etisk refleksjon, gjeldende regler og lovverk, relasjons- og kommunikasjonsferdigheter, bruk av hjelpemidler for å mestre hverdagen og utagerende adferd. Et tett samarbeid med spesialisthelsetjenesten vil bidra til å kvalitetssikre arbeidet, gjennom blant annet tverrfaglig utredning av behov og utforming av tiltak og evaluering.</w:t>
      </w:r>
      <w:r w:rsidRPr="00226E01">
        <w:rPr>
          <w:lang w:eastAsia="nb-NO"/>
        </w:rPr>
        <w:t xml:space="preserve"> </w:t>
      </w:r>
    </w:p>
    <w:p w14:paraId="67F94CE2" w14:textId="77777777" w:rsidR="00667FD8" w:rsidRDefault="00686923" w:rsidP="00E12032">
      <w:pPr>
        <w:pStyle w:val="Brdtekst"/>
        <w:rPr>
          <w:lang w:eastAsia="nb-NO"/>
        </w:rPr>
      </w:pPr>
      <w:r w:rsidRPr="00226E01">
        <w:rPr>
          <w:lang w:eastAsia="nb-NO"/>
        </w:rPr>
        <w:t>I Dønna kan det være aktuelt å styrke rutinene som sikrer koordineringen av ulike tilbud. For barn i gruppen kan det være spesielt viktig å sikre en god overgang mellom barnehage og skole og ved utflytting fra foreldrene.</w:t>
      </w:r>
      <w:r w:rsidR="00667FD8">
        <w:rPr>
          <w:lang w:eastAsia="nb-NO"/>
        </w:rPr>
        <w:t xml:space="preserve"> </w:t>
      </w:r>
    </w:p>
    <w:p w14:paraId="62075A9C" w14:textId="76983003" w:rsidR="00686923" w:rsidRPr="00226E01" w:rsidRDefault="00667FD8" w:rsidP="00E12032">
      <w:pPr>
        <w:pStyle w:val="Brdtekst"/>
        <w:rPr>
          <w:lang w:eastAsia="nb-NO"/>
        </w:rPr>
      </w:pPr>
      <w:r>
        <w:rPr>
          <w:lang w:eastAsia="nb-NO"/>
        </w:rPr>
        <w:t>D</w:t>
      </w:r>
      <w:r w:rsidR="002502A1">
        <w:rPr>
          <w:lang w:eastAsia="nb-NO"/>
        </w:rPr>
        <w:t>et er også et mål</w:t>
      </w:r>
      <w:r>
        <w:rPr>
          <w:lang w:eastAsia="nb-NO"/>
        </w:rPr>
        <w:t xml:space="preserve"> å </w:t>
      </w:r>
      <w:r w:rsidR="00E12032">
        <w:rPr>
          <w:lang w:eastAsia="nb-NO"/>
        </w:rPr>
        <w:t>innlemme</w:t>
      </w:r>
      <w:r>
        <w:rPr>
          <w:lang w:eastAsia="nb-NO"/>
        </w:rPr>
        <w:t xml:space="preserve"> tildeling av tekniske hjelpemidler som en del av</w:t>
      </w:r>
      <w:r w:rsidR="002502A1">
        <w:rPr>
          <w:lang w:eastAsia="nb-NO"/>
        </w:rPr>
        <w:t xml:space="preserve"> det helhetlige</w:t>
      </w:r>
      <w:r>
        <w:rPr>
          <w:lang w:eastAsia="nb-NO"/>
        </w:rPr>
        <w:t xml:space="preserve"> habiliteringstilbudet. I Dønna kommune jobber det per i dag </w:t>
      </w:r>
      <w:r w:rsidR="00F5282C">
        <w:rPr>
          <w:lang w:eastAsia="nb-NO"/>
        </w:rPr>
        <w:t xml:space="preserve">én </w:t>
      </w:r>
      <w:r>
        <w:rPr>
          <w:lang w:eastAsia="nb-NO"/>
        </w:rPr>
        <w:t xml:space="preserve">person i 20 </w:t>
      </w:r>
      <w:r w:rsidR="00E12032">
        <w:rPr>
          <w:lang w:eastAsia="nb-NO"/>
        </w:rPr>
        <w:t>prosent</w:t>
      </w:r>
      <w:r w:rsidR="00D76A96">
        <w:rPr>
          <w:lang w:eastAsia="nb-NO"/>
        </w:rPr>
        <w:t xml:space="preserve"> </w:t>
      </w:r>
      <w:r>
        <w:rPr>
          <w:lang w:eastAsia="nb-NO"/>
        </w:rPr>
        <w:t xml:space="preserve">for å ivareta dette tilbudet. Vedkommende har god teknisk kompetanse, som er viktig for å imøtekomme fremtidens utfordringer. Det er </w:t>
      </w:r>
      <w:r w:rsidR="00E12032">
        <w:rPr>
          <w:lang w:eastAsia="nb-NO"/>
        </w:rPr>
        <w:t>for øvrig</w:t>
      </w:r>
      <w:r>
        <w:rPr>
          <w:lang w:eastAsia="nb-NO"/>
        </w:rPr>
        <w:t xml:space="preserve"> viktig at denne kompetansen blir en del av det tverrfaglige samarbeidet, og at tjenesten tildeles via koordinerende enhet. Dette for å ivareta både de tekniske og menneskelige aspektene ved hjelpemiddelformidlingen, og sikre at formidlingen skjer i tråd med mål for habilitering. Ved innføring av velferdsteknologiske løsninger bør det være en samm</w:t>
      </w:r>
      <w:r w:rsidR="002502A1">
        <w:rPr>
          <w:lang w:eastAsia="nb-NO"/>
        </w:rPr>
        <w:t xml:space="preserve">enheng mellom disse tjenestene, og kompetansen som hjelpemiddelansvarlig innehar vil da være viktig. </w:t>
      </w:r>
    </w:p>
    <w:p w14:paraId="1B11095B" w14:textId="01E695C5" w:rsidR="009B3898" w:rsidRPr="00E12032" w:rsidRDefault="00226E01" w:rsidP="00E12032">
      <w:pPr>
        <w:pStyle w:val="Brdtekst"/>
        <w:rPr>
          <w:lang w:eastAsia="nb-NO"/>
        </w:rPr>
      </w:pPr>
      <w:r w:rsidRPr="00E12032">
        <w:rPr>
          <w:lang w:eastAsia="nb-NO"/>
        </w:rPr>
        <w:t xml:space="preserve">Dønna ASVO bidrar til </w:t>
      </w:r>
      <w:r w:rsidR="00FD2745" w:rsidRPr="00E12032">
        <w:rPr>
          <w:lang w:eastAsia="nb-NO"/>
        </w:rPr>
        <w:t xml:space="preserve">å </w:t>
      </w:r>
      <w:r w:rsidRPr="00E12032">
        <w:rPr>
          <w:lang w:eastAsia="nb-NO"/>
        </w:rPr>
        <w:t>aktiviser</w:t>
      </w:r>
      <w:r w:rsidR="00FD2745" w:rsidRPr="00E12032">
        <w:rPr>
          <w:lang w:eastAsia="nb-NO"/>
        </w:rPr>
        <w:t xml:space="preserve">e </w:t>
      </w:r>
      <w:r w:rsidRPr="00E12032">
        <w:rPr>
          <w:lang w:eastAsia="nb-NO"/>
        </w:rPr>
        <w:t>noen i denne brukergruppen. Det er et mål å tilby annen aktivisering til brukere</w:t>
      </w:r>
      <w:r w:rsidR="006638BC" w:rsidRPr="00E12032">
        <w:rPr>
          <w:lang w:eastAsia="nb-NO"/>
        </w:rPr>
        <w:t xml:space="preserve"> som ikke kan bruke tilbudet til Dønna ASVO.</w:t>
      </w:r>
      <w:r w:rsidRPr="00E12032">
        <w:rPr>
          <w:lang w:eastAsia="nb-NO"/>
        </w:rPr>
        <w:t xml:space="preserve"> </w:t>
      </w:r>
    </w:p>
    <w:p w14:paraId="77A0AD4A" w14:textId="77777777" w:rsidR="00942ACA" w:rsidRPr="00E12032" w:rsidRDefault="00942ACA" w:rsidP="00942ACA">
      <w:pPr>
        <w:pStyle w:val="Brdtekst"/>
        <w:rPr>
          <w:lang w:eastAsia="nb-NO"/>
        </w:rPr>
      </w:pPr>
      <w:r w:rsidRPr="00E12032">
        <w:rPr>
          <w:lang w:eastAsia="nb-NO"/>
        </w:rPr>
        <w:t>Tjenesten må i fremtiden ha en økt satsing på velferdsteknologi</w:t>
      </w:r>
      <w:r w:rsidR="00201B2B" w:rsidRPr="00E12032">
        <w:rPr>
          <w:lang w:eastAsia="nb-NO"/>
        </w:rPr>
        <w:t>.</w:t>
      </w:r>
      <w:r w:rsidR="00A519C7" w:rsidRPr="00E12032">
        <w:rPr>
          <w:lang w:eastAsia="nb-NO"/>
        </w:rPr>
        <w:t xml:space="preserve"> I tillegg er det ønskelig med dreining fra bofelleskap til tjenester i private hjem, med fokus på hverdagsmestring</w:t>
      </w:r>
      <w:r w:rsidR="00490EFC" w:rsidRPr="00E12032">
        <w:rPr>
          <w:lang w:eastAsia="nb-NO"/>
        </w:rPr>
        <w:t>.</w:t>
      </w:r>
      <w:r w:rsidR="00EB48CE" w:rsidRPr="00E12032">
        <w:rPr>
          <w:lang w:eastAsia="nb-NO"/>
        </w:rPr>
        <w:t xml:space="preserve"> </w:t>
      </w:r>
      <w:r w:rsidR="006638BC" w:rsidRPr="00E12032">
        <w:rPr>
          <w:lang w:eastAsia="nb-NO"/>
        </w:rPr>
        <w:t>Også for denne gruppen må innføring av teknologi bygge på en vurdering av gevinster og kostnader.</w:t>
      </w:r>
    </w:p>
    <w:p w14:paraId="6A24E9CA" w14:textId="4DAE13C4" w:rsidR="00942ACA" w:rsidRPr="00E12032" w:rsidRDefault="00942ACA" w:rsidP="00942ACA">
      <w:pPr>
        <w:pStyle w:val="Brdtekst"/>
        <w:rPr>
          <w:lang w:eastAsia="nb-NO"/>
        </w:rPr>
      </w:pPr>
      <w:r w:rsidRPr="00E12032">
        <w:rPr>
          <w:lang w:eastAsia="nb-NO"/>
        </w:rPr>
        <w:t>Støttekontakt</w:t>
      </w:r>
      <w:r w:rsidR="00E12032">
        <w:rPr>
          <w:lang w:eastAsia="nb-NO"/>
        </w:rPr>
        <w:t>er</w:t>
      </w:r>
      <w:r w:rsidRPr="00E12032">
        <w:rPr>
          <w:lang w:eastAsia="nb-NO"/>
        </w:rPr>
        <w:t xml:space="preserve"> og aktivitet</w:t>
      </w:r>
      <w:r w:rsidR="00E12032">
        <w:rPr>
          <w:lang w:eastAsia="nb-NO"/>
        </w:rPr>
        <w:t>er</w:t>
      </w:r>
      <w:r w:rsidRPr="00E12032">
        <w:rPr>
          <w:lang w:eastAsia="nb-NO"/>
        </w:rPr>
        <w:t xml:space="preserve"> for barn og unge kan i større grad organiseres i grupper, med </w:t>
      </w:r>
      <w:r w:rsidR="00E12032" w:rsidRPr="00E12032">
        <w:rPr>
          <w:lang w:eastAsia="nb-NO"/>
        </w:rPr>
        <w:t>søkelys</w:t>
      </w:r>
      <w:r w:rsidRPr="00E12032">
        <w:rPr>
          <w:lang w:eastAsia="nb-NO"/>
        </w:rPr>
        <w:t xml:space="preserve"> på </w:t>
      </w:r>
      <w:r w:rsidR="00A519C7" w:rsidRPr="00E12032">
        <w:rPr>
          <w:lang w:eastAsia="nb-NO"/>
        </w:rPr>
        <w:t>nettverksbygging</w:t>
      </w:r>
      <w:r w:rsidR="00157FEF" w:rsidRPr="00E12032">
        <w:rPr>
          <w:lang w:eastAsia="nb-NO"/>
        </w:rPr>
        <w:t>.</w:t>
      </w:r>
      <w:r w:rsidR="00B35874" w:rsidRPr="00E12032">
        <w:rPr>
          <w:lang w:eastAsia="nb-NO"/>
        </w:rPr>
        <w:t xml:space="preserve"> </w:t>
      </w:r>
      <w:r w:rsidR="00E12032">
        <w:rPr>
          <w:lang w:eastAsia="nb-NO"/>
        </w:rPr>
        <w:t>Andre kommuner har gode erfaringer med å bruke frivillige som støtte</w:t>
      </w:r>
      <w:r w:rsidR="00E12032">
        <w:rPr>
          <w:lang w:eastAsia="nb-NO"/>
        </w:rPr>
        <w:softHyphen/>
        <w:t>kontakter, noe som også kan være aktuelt for Dønna</w:t>
      </w:r>
      <w:r w:rsidR="00E44AC2">
        <w:rPr>
          <w:lang w:eastAsia="nb-NO"/>
        </w:rPr>
        <w:t>.</w:t>
      </w:r>
    </w:p>
    <w:p w14:paraId="2529D89B" w14:textId="77777777" w:rsidR="00942ACA" w:rsidRPr="00E12032" w:rsidRDefault="00942ACA" w:rsidP="00942ACA">
      <w:pPr>
        <w:pStyle w:val="Overskrift4"/>
        <w:rPr>
          <w:lang w:eastAsia="nb-NO"/>
        </w:rPr>
      </w:pPr>
      <w:proofErr w:type="spellStart"/>
      <w:r w:rsidRPr="00E12032">
        <w:rPr>
          <w:lang w:eastAsia="nb-NO"/>
        </w:rPr>
        <w:t>Analysér</w:t>
      </w:r>
      <w:proofErr w:type="spellEnd"/>
      <w:r w:rsidRPr="00E12032">
        <w:rPr>
          <w:lang w:eastAsia="nb-NO"/>
        </w:rPr>
        <w:t xml:space="preserve"> fremtidig behov for tilbud til personer med funksjonshemming</w:t>
      </w:r>
    </w:p>
    <w:bookmarkEnd w:id="12"/>
    <w:p w14:paraId="51676D34" w14:textId="67AE5F4F" w:rsidR="00942ACA" w:rsidRPr="00226E01" w:rsidRDefault="00942ACA" w:rsidP="00942ACA">
      <w:pPr>
        <w:pStyle w:val="Brdtekst"/>
        <w:rPr>
          <w:lang w:eastAsia="nb-NO"/>
        </w:rPr>
      </w:pPr>
      <w:r w:rsidRPr="00E12032">
        <w:rPr>
          <w:lang w:eastAsia="nb-NO"/>
        </w:rPr>
        <w:t xml:space="preserve">Man kunne kanskje tenke at det fremtidige behovet kunne analyseres med utgangspunkt </w:t>
      </w:r>
      <w:r w:rsidR="00C41F01">
        <w:rPr>
          <w:lang w:eastAsia="nb-NO"/>
        </w:rPr>
        <w:br/>
      </w:r>
      <w:r w:rsidRPr="00E12032">
        <w:rPr>
          <w:lang w:eastAsia="nb-NO"/>
        </w:rPr>
        <w:t>i utviklingen av befolkningen i ulike alders</w:t>
      </w:r>
      <w:r w:rsidR="00FA77E6" w:rsidRPr="00E12032">
        <w:rPr>
          <w:lang w:eastAsia="nb-NO"/>
        </w:rPr>
        <w:softHyphen/>
      </w:r>
      <w:r w:rsidRPr="00E12032">
        <w:rPr>
          <w:lang w:eastAsia="nb-NO"/>
        </w:rPr>
        <w:t>grupper, slik det er gjort for å anslå fremtidig behov for sykehjem og andre boformer for de eldre brukerne. En slik frem</w:t>
      </w:r>
      <w:r w:rsidRPr="00E12032">
        <w:rPr>
          <w:lang w:eastAsia="nb-NO"/>
        </w:rPr>
        <w:softHyphen/>
        <w:t>gangsmåte er imidlertid ikke hensiktsmessig. Grunnen er at alder ikke gir tilstrekkelig informasjon om fremtidig behov</w:t>
      </w:r>
      <w:r w:rsidR="00516BBF" w:rsidRPr="00E12032">
        <w:rPr>
          <w:lang w:eastAsia="nb-NO"/>
        </w:rPr>
        <w:t xml:space="preserve">, og at tilbudet skal </w:t>
      </w:r>
      <w:r w:rsidR="00A519C7" w:rsidRPr="00E12032">
        <w:rPr>
          <w:lang w:eastAsia="nb-NO"/>
        </w:rPr>
        <w:t>utformes med</w:t>
      </w:r>
      <w:r w:rsidR="00516BBF" w:rsidRPr="00E12032">
        <w:rPr>
          <w:lang w:eastAsia="nb-NO"/>
        </w:rPr>
        <w:t xml:space="preserve"> utgangspunkt i den enkelte persons unike behov.</w:t>
      </w:r>
    </w:p>
    <w:p w14:paraId="07D534E4" w14:textId="77777777" w:rsidR="00942ACA" w:rsidRPr="00226E01" w:rsidRDefault="00942ACA" w:rsidP="00942ACA">
      <w:pPr>
        <w:pStyle w:val="Brdtekst"/>
        <w:rPr>
          <w:lang w:eastAsia="nb-NO"/>
        </w:rPr>
      </w:pPr>
      <w:r w:rsidRPr="00226E01">
        <w:rPr>
          <w:lang w:eastAsia="nb-NO"/>
        </w:rPr>
        <w:t>De fremtidige behovene kan derimot anslås med utgangspunkt i en gjennomgang av brukerne som allerede befinner seg i kommunen. Man kan da blant annet gjøre en analyse av fremtidig behov hos unge brukere som i dag bor sammen med sine foreldre.</w:t>
      </w:r>
    </w:p>
    <w:tbl>
      <w:tblPr>
        <w:tblStyle w:val="Agenda1"/>
        <w:tblW w:w="0" w:type="auto"/>
        <w:shd w:val="clear" w:color="auto" w:fill="D5E6F2" w:themeFill="accent1" w:themeFillTint="66"/>
        <w:tblLook w:val="04A0" w:firstRow="1" w:lastRow="0" w:firstColumn="1" w:lastColumn="0" w:noHBand="0" w:noVBand="1"/>
      </w:tblPr>
      <w:tblGrid>
        <w:gridCol w:w="8787"/>
      </w:tblGrid>
      <w:tr w:rsidR="00201B2B" w:rsidRPr="00226E01" w14:paraId="03C13DD3" w14:textId="77777777" w:rsidTr="00201B2B">
        <w:trPr>
          <w:cnfStyle w:val="100000000000" w:firstRow="1" w:lastRow="0" w:firstColumn="0" w:lastColumn="0" w:oddVBand="0" w:evenVBand="0" w:oddHBand="0" w:evenHBand="0" w:firstRowFirstColumn="0" w:firstRowLastColumn="0" w:lastRowFirstColumn="0" w:lastRowLastColumn="0"/>
        </w:trPr>
        <w:tc>
          <w:tcPr>
            <w:tcW w:w="8787" w:type="dxa"/>
            <w:shd w:val="clear" w:color="auto" w:fill="D5E6F2" w:themeFill="accent1" w:themeFillTint="66"/>
          </w:tcPr>
          <w:p w14:paraId="195ACFDE" w14:textId="77777777" w:rsidR="00201B2B" w:rsidRPr="00226E01" w:rsidRDefault="00201B2B" w:rsidP="00201B2B">
            <w:pPr>
              <w:pStyle w:val="Brdtekst"/>
              <w:rPr>
                <w:b/>
                <w:bCs/>
                <w:color w:val="000000" w:themeColor="text1"/>
                <w:lang w:eastAsia="nb-NO"/>
              </w:rPr>
            </w:pPr>
            <w:r w:rsidRPr="00226E01">
              <w:rPr>
                <w:b/>
                <w:bCs/>
                <w:color w:val="000000" w:themeColor="text1"/>
                <w:lang w:eastAsia="nb-NO"/>
              </w:rPr>
              <w:lastRenderedPageBreak/>
              <w:t>Boks</w:t>
            </w:r>
            <w:r w:rsidR="00912BEB" w:rsidRPr="00226E01">
              <w:rPr>
                <w:b/>
                <w:bCs/>
                <w:color w:val="000000" w:themeColor="text1"/>
                <w:lang w:eastAsia="nb-NO"/>
              </w:rPr>
              <w:t xml:space="preserve"> 2</w:t>
            </w:r>
            <w:r w:rsidRPr="00226E01">
              <w:rPr>
                <w:b/>
                <w:bCs/>
                <w:color w:val="000000" w:themeColor="text1"/>
                <w:lang w:eastAsia="nb-NO"/>
              </w:rPr>
              <w:t>: Nasjonal veileder</w:t>
            </w:r>
            <w:r w:rsidRPr="00226E01">
              <w:rPr>
                <w:rStyle w:val="Fotnotereferanse"/>
                <w:b/>
                <w:bCs/>
                <w:color w:val="000000" w:themeColor="text1"/>
                <w:lang w:eastAsia="nb-NO"/>
              </w:rPr>
              <w:footnoteReference w:id="3"/>
            </w:r>
            <w:r w:rsidRPr="00226E01">
              <w:rPr>
                <w:b/>
                <w:bCs/>
                <w:color w:val="000000" w:themeColor="text1"/>
                <w:lang w:eastAsia="nb-NO"/>
              </w:rPr>
              <w:t>: «Gode helse- og omsorgstjenester til mennesker med utviklings</w:t>
            </w:r>
            <w:r w:rsidRPr="00226E01">
              <w:rPr>
                <w:b/>
                <w:bCs/>
                <w:color w:val="000000" w:themeColor="text1"/>
                <w:lang w:eastAsia="nb-NO"/>
              </w:rPr>
              <w:softHyphen/>
            </w:r>
            <w:r w:rsidR="00C76873" w:rsidRPr="00226E01">
              <w:rPr>
                <w:b/>
                <w:bCs/>
                <w:color w:val="000000" w:themeColor="text1"/>
                <w:lang w:eastAsia="nb-NO"/>
              </w:rPr>
              <w:softHyphen/>
            </w:r>
            <w:r w:rsidRPr="00226E01">
              <w:rPr>
                <w:b/>
                <w:bCs/>
                <w:color w:val="000000" w:themeColor="text1"/>
                <w:lang w:eastAsia="nb-NO"/>
              </w:rPr>
              <w:t xml:space="preserve">hemming». </w:t>
            </w:r>
          </w:p>
          <w:p w14:paraId="4BE54499" w14:textId="2C273846" w:rsidR="00201B2B" w:rsidRPr="00226E01" w:rsidRDefault="00201B2B" w:rsidP="00201B2B">
            <w:pPr>
              <w:pStyle w:val="Brdtekst"/>
              <w:rPr>
                <w:color w:val="000000" w:themeColor="text1"/>
                <w:lang w:eastAsia="nb-NO"/>
              </w:rPr>
            </w:pPr>
            <w:r w:rsidRPr="00226E01">
              <w:rPr>
                <w:color w:val="000000" w:themeColor="text1"/>
                <w:lang w:eastAsia="nb-NO"/>
              </w:rPr>
              <w:t xml:space="preserve">Formålet med veilederen </w:t>
            </w:r>
            <w:r w:rsidR="00F5282C">
              <w:rPr>
                <w:color w:val="000000" w:themeColor="text1"/>
                <w:lang w:eastAsia="nb-NO"/>
              </w:rPr>
              <w:t>«</w:t>
            </w:r>
            <w:r w:rsidRPr="00226E01">
              <w:rPr>
                <w:color w:val="000000" w:themeColor="text1"/>
                <w:lang w:eastAsia="nb-NO"/>
              </w:rPr>
              <w:t>Gode helse- og omsorgstjenester til personer med utviklingshemming</w:t>
            </w:r>
            <w:r w:rsidR="00F5282C">
              <w:rPr>
                <w:color w:val="000000" w:themeColor="text1"/>
                <w:lang w:eastAsia="nb-NO"/>
              </w:rPr>
              <w:t>»</w:t>
            </w:r>
            <w:r w:rsidRPr="00226E01">
              <w:rPr>
                <w:color w:val="000000" w:themeColor="text1"/>
                <w:lang w:eastAsia="nb-NO"/>
              </w:rPr>
              <w:t xml:space="preserve"> er å bidra til gode helse- og omsorgstjenester til mennesker med utviklingshemming og deres familier. Formålet er videre å bidra til kunnskapsbasert praksis, riktige prioriteringer, god sam</w:t>
            </w:r>
            <w:r w:rsidRPr="00226E01">
              <w:rPr>
                <w:color w:val="000000" w:themeColor="text1"/>
                <w:lang w:eastAsia="nb-NO"/>
              </w:rPr>
              <w:softHyphen/>
              <w:t>handling og redusert uønsket variasjon i kommunene.</w:t>
            </w:r>
          </w:p>
          <w:p w14:paraId="35859054" w14:textId="77777777" w:rsidR="00201B2B" w:rsidRPr="00226E01" w:rsidRDefault="00201B2B" w:rsidP="00201B2B">
            <w:pPr>
              <w:pStyle w:val="Brdtekst"/>
              <w:rPr>
                <w:color w:val="000000" w:themeColor="text1"/>
                <w:lang w:eastAsia="nb-NO"/>
              </w:rPr>
            </w:pPr>
            <w:r w:rsidRPr="00226E01">
              <w:rPr>
                <w:color w:val="000000" w:themeColor="text1"/>
                <w:lang w:eastAsia="nb-NO"/>
              </w:rPr>
              <w:t>Alle skal ha likeverdige helse- og omsorgstjenester uavhengig av kjønn, diagnose, bosted, per</w:t>
            </w:r>
            <w:r w:rsidR="00C76873" w:rsidRPr="00226E01">
              <w:rPr>
                <w:color w:val="000000" w:themeColor="text1"/>
                <w:lang w:eastAsia="nb-NO"/>
              </w:rPr>
              <w:softHyphen/>
            </w:r>
            <w:r w:rsidRPr="00226E01">
              <w:rPr>
                <w:color w:val="000000" w:themeColor="text1"/>
                <w:lang w:eastAsia="nb-NO"/>
              </w:rPr>
              <w:t>son</w:t>
            </w:r>
            <w:r w:rsidR="00C76873" w:rsidRPr="00226E01">
              <w:rPr>
                <w:color w:val="000000" w:themeColor="text1"/>
                <w:lang w:eastAsia="nb-NO"/>
              </w:rPr>
              <w:softHyphen/>
            </w:r>
            <w:r w:rsidRPr="00226E01">
              <w:rPr>
                <w:color w:val="000000" w:themeColor="text1"/>
                <w:lang w:eastAsia="nb-NO"/>
              </w:rPr>
              <w:t>lig økonomi, opprinnelsesland, etnisitet og den enkeltes livssituasjon.</w:t>
            </w:r>
          </w:p>
          <w:p w14:paraId="5FFEABD3" w14:textId="77777777" w:rsidR="00201B2B" w:rsidRPr="00226E01" w:rsidRDefault="00201B2B" w:rsidP="00201B2B">
            <w:pPr>
              <w:pStyle w:val="Brdtekst"/>
              <w:rPr>
                <w:color w:val="000000" w:themeColor="text1"/>
                <w:lang w:eastAsia="nb-NO"/>
              </w:rPr>
            </w:pPr>
            <w:r w:rsidRPr="00226E01">
              <w:rPr>
                <w:color w:val="000000" w:themeColor="text1"/>
                <w:lang w:eastAsia="nb-NO"/>
              </w:rPr>
              <w:t>Mange mennesker med utviklingshemming får tjenester gjennom hele eller store deler av livs</w:t>
            </w:r>
            <w:r w:rsidRPr="00226E01">
              <w:rPr>
                <w:color w:val="000000" w:themeColor="text1"/>
                <w:lang w:eastAsia="nb-NO"/>
              </w:rPr>
              <w:softHyphen/>
              <w:t>løpet. Gode tjenester handler om trygghet, deltakelse, livskvalitet, funksjons- og mestrings</w:t>
            </w:r>
            <w:r w:rsidRPr="00226E01">
              <w:rPr>
                <w:color w:val="000000" w:themeColor="text1"/>
                <w:lang w:eastAsia="nb-NO"/>
              </w:rPr>
              <w:softHyphen/>
              <w:t>evne, utvikling på egne premisser, læring og motivasjon.</w:t>
            </w:r>
          </w:p>
          <w:p w14:paraId="4812982A" w14:textId="77A6B256" w:rsidR="00201B2B" w:rsidRPr="00226E01" w:rsidRDefault="00201B2B" w:rsidP="00201B2B">
            <w:pPr>
              <w:pStyle w:val="Brdtekst"/>
              <w:rPr>
                <w:color w:val="000000" w:themeColor="text1"/>
                <w:lang w:eastAsia="nb-NO"/>
              </w:rPr>
            </w:pPr>
            <w:r w:rsidRPr="00226E01">
              <w:rPr>
                <w:color w:val="000000" w:themeColor="text1"/>
                <w:lang w:eastAsia="nb-NO"/>
              </w:rPr>
              <w:t>Det er et menneskerettslig grunnprinsipp og et politisk mål at alle mennesker, uavhengig av individuelle egenskaper og ferdigheter, får mulighet til aktive liv i fellesskap med andre. Alle har rett til å foreta selvstendige og frie valg, og til å bli møtt med respekt for synspunkter og ønsker for eget liv. Gode tjenester handler blant annet om å gi personer med ulik grad av utviklings</w:t>
            </w:r>
            <w:r w:rsidRPr="00226E01">
              <w:rPr>
                <w:color w:val="000000" w:themeColor="text1"/>
                <w:lang w:eastAsia="nb-NO"/>
              </w:rPr>
              <w:softHyphen/>
              <w:t>hemming økt kontroll over faktorer som påvirker eget liv og helse, gjennom beslutningsstøtte og myndiggjøring. Tjenestenes rolle er å veilede og bevisstgjøre personen. Gjennom dette kan personen nå sitt potensial og få tilgang til individuelt tilrettelagte tjenester av god kvalitet.</w:t>
            </w:r>
          </w:p>
          <w:p w14:paraId="0C646D49" w14:textId="77777777" w:rsidR="00201B2B" w:rsidRPr="00226E01" w:rsidRDefault="00201B2B" w:rsidP="00201B2B">
            <w:pPr>
              <w:pStyle w:val="Brdtekst"/>
              <w:rPr>
                <w:color w:val="000000" w:themeColor="text1"/>
                <w:lang w:eastAsia="nb-NO"/>
              </w:rPr>
            </w:pPr>
            <w:r w:rsidRPr="00226E01">
              <w:rPr>
                <w:color w:val="000000" w:themeColor="text1"/>
                <w:lang w:eastAsia="nb-NO"/>
              </w:rPr>
              <w:t xml:space="preserve">Når man trenger bistand og hjelp fra flere deltjenester og sektorer, er det avgjørende at disse er koordinerte. Gode helse- og omsorgstjenester er helhetlige, koordinerte, verdige. Gode tjenester er i samsvar med de til enhver tid gjeldende lovbestemte krav og faglige normer, beskrevet </w:t>
            </w:r>
            <w:proofErr w:type="gramStart"/>
            <w:r w:rsidRPr="00226E01">
              <w:rPr>
                <w:color w:val="000000" w:themeColor="text1"/>
                <w:lang w:eastAsia="nb-NO"/>
              </w:rPr>
              <w:t>i blant</w:t>
            </w:r>
            <w:proofErr w:type="gramEnd"/>
            <w:r w:rsidRPr="00226E01">
              <w:rPr>
                <w:color w:val="000000" w:themeColor="text1"/>
                <w:lang w:eastAsia="nb-NO"/>
              </w:rPr>
              <w:t xml:space="preserve"> annet nasjonale veiledere og retningslinjer.</w:t>
            </w:r>
          </w:p>
        </w:tc>
      </w:tr>
    </w:tbl>
    <w:p w14:paraId="276D72E3" w14:textId="77777777" w:rsidR="00D46BD2" w:rsidRPr="00226E01" w:rsidRDefault="00D46BD2" w:rsidP="00D46BD2">
      <w:pPr>
        <w:pStyle w:val="Overskrift2"/>
        <w:rPr>
          <w:lang w:eastAsia="nb-NO"/>
        </w:rPr>
      </w:pPr>
      <w:bookmarkStart w:id="13" w:name="_Toc69810935"/>
      <w:bookmarkEnd w:id="11"/>
      <w:r w:rsidRPr="00226E01">
        <w:rPr>
          <w:lang w:eastAsia="nb-NO"/>
        </w:rPr>
        <w:t>Teknologi som grunnlag for smartere helsetjenester</w:t>
      </w:r>
      <w:bookmarkEnd w:id="13"/>
    </w:p>
    <w:p w14:paraId="2CDD40E3" w14:textId="77777777" w:rsidR="00D46BD2" w:rsidRPr="00226E01" w:rsidRDefault="00D46BD2" w:rsidP="00D46BD2">
      <w:pPr>
        <w:rPr>
          <w:lang w:eastAsia="nb-NO"/>
        </w:rPr>
      </w:pPr>
      <w:r w:rsidRPr="00226E01">
        <w:rPr>
          <w:lang w:eastAsia="nb-NO"/>
        </w:rPr>
        <w:t xml:space="preserve">Effektiv utnyttelse av ny teknologi vil ikke kunne løses av helsetjenesten alene. Innen dette området er kommunen avhengig av å samarbeide på tvers av sektorer og satse på å utvikle nødvendige ressurser blant de ansatte. </w:t>
      </w:r>
    </w:p>
    <w:p w14:paraId="3F0F16D0" w14:textId="77777777" w:rsidR="00D46BD2" w:rsidRPr="00226E01" w:rsidRDefault="00D46BD2" w:rsidP="00D46BD2">
      <w:pPr>
        <w:rPr>
          <w:lang w:eastAsia="nb-NO"/>
        </w:rPr>
      </w:pPr>
      <w:r w:rsidRPr="00226E01">
        <w:rPr>
          <w:lang w:eastAsia="nb-NO"/>
        </w:rPr>
        <w:t>God bredbåndsdekning og synergier mellom fagsystemene er viktige forutsetninger for å ta i bruk ny teknologi for å oppnå smartere helsetjenester. Digitalt tilsyn på natt er et eksempel på at digitale løsninger vil kunne gi bedre kvalitet og redusere ressursbruk, men det krever en stabil og god bred</w:t>
      </w:r>
      <w:r w:rsidR="00EE6B7C" w:rsidRPr="00226E01">
        <w:rPr>
          <w:lang w:eastAsia="nb-NO"/>
        </w:rPr>
        <w:softHyphen/>
      </w:r>
      <w:r w:rsidRPr="00226E01">
        <w:rPr>
          <w:lang w:eastAsia="nb-NO"/>
        </w:rPr>
        <w:t>båndsdekning på alle lokasjoner hvor dette er nødvendig. Dønna kommune ønsker å</w:t>
      </w:r>
      <w:r w:rsidR="00274332" w:rsidRPr="00226E01">
        <w:rPr>
          <w:lang w:eastAsia="nb-NO"/>
        </w:rPr>
        <w:t xml:space="preserve"> satse på bruk av teknologi på f</w:t>
      </w:r>
      <w:r w:rsidR="0077173C" w:rsidRPr="00226E01">
        <w:rPr>
          <w:lang w:eastAsia="nb-NO"/>
        </w:rPr>
        <w:t>ire</w:t>
      </w:r>
      <w:r w:rsidR="00274332" w:rsidRPr="00226E01">
        <w:rPr>
          <w:lang w:eastAsia="nb-NO"/>
        </w:rPr>
        <w:t xml:space="preserve"> områder:</w:t>
      </w:r>
    </w:p>
    <w:p w14:paraId="40EAF4F1" w14:textId="77777777" w:rsidR="00274332" w:rsidRPr="00226E01" w:rsidRDefault="0077173C" w:rsidP="00274332">
      <w:pPr>
        <w:pStyle w:val="Overskrift4"/>
        <w:rPr>
          <w:lang w:eastAsia="nb-NO"/>
        </w:rPr>
      </w:pPr>
      <w:r w:rsidRPr="00226E01">
        <w:rPr>
          <w:lang w:eastAsia="nb-NO"/>
        </w:rPr>
        <w:t xml:space="preserve">1. </w:t>
      </w:r>
      <w:r w:rsidR="00D46BD2" w:rsidRPr="00226E01">
        <w:rPr>
          <w:lang w:eastAsia="nb-NO"/>
        </w:rPr>
        <w:t>Tilrettelegge for å bo hjemme</w:t>
      </w:r>
    </w:p>
    <w:p w14:paraId="10C3910E" w14:textId="77777777" w:rsidR="00D46BD2" w:rsidRPr="00226E01" w:rsidRDefault="00D46BD2" w:rsidP="00274332">
      <w:pPr>
        <w:rPr>
          <w:lang w:eastAsia="nb-NO"/>
        </w:rPr>
      </w:pPr>
      <w:r w:rsidRPr="00226E01">
        <w:rPr>
          <w:lang w:eastAsia="nb-NO"/>
        </w:rPr>
        <w:t>Forskning viser at de fleste personer med funksjons</w:t>
      </w:r>
      <w:r w:rsidR="00274332" w:rsidRPr="00226E01">
        <w:rPr>
          <w:lang w:eastAsia="nb-NO"/>
        </w:rPr>
        <w:softHyphen/>
      </w:r>
      <w:r w:rsidRPr="00226E01">
        <w:rPr>
          <w:lang w:eastAsia="nb-NO"/>
        </w:rPr>
        <w:t>nedsettelse eller eldre ønsker å bo hjemme, og at de i stor grad ønsker å klare seg selv</w:t>
      </w:r>
      <w:r w:rsidR="00EE6B7C" w:rsidRPr="00226E01">
        <w:rPr>
          <w:lang w:eastAsia="nb-NO"/>
        </w:rPr>
        <w:t xml:space="preserve">. </w:t>
      </w:r>
      <w:r w:rsidR="00112C10" w:rsidRPr="00226E01">
        <w:rPr>
          <w:lang w:eastAsia="nb-NO"/>
        </w:rPr>
        <w:t xml:space="preserve">I </w:t>
      </w:r>
      <w:r w:rsidR="00985EF2" w:rsidRPr="00226E01">
        <w:rPr>
          <w:lang w:eastAsia="nb-NO"/>
        </w:rPr>
        <w:t xml:space="preserve">Dønna med en </w:t>
      </w:r>
      <w:r w:rsidR="00AA7515" w:rsidRPr="00226E01">
        <w:rPr>
          <w:lang w:eastAsia="nb-NO"/>
        </w:rPr>
        <w:t xml:space="preserve">bosetting </w:t>
      </w:r>
      <w:r w:rsidR="00985EF2" w:rsidRPr="00226E01">
        <w:rPr>
          <w:lang w:eastAsia="nb-NO"/>
        </w:rPr>
        <w:t xml:space="preserve">spredt </w:t>
      </w:r>
      <w:r w:rsidR="00AA7515" w:rsidRPr="00226E01">
        <w:rPr>
          <w:lang w:eastAsia="nb-NO"/>
        </w:rPr>
        <w:t>på tre øyer</w:t>
      </w:r>
      <w:r w:rsidR="00112C10" w:rsidRPr="00226E01">
        <w:rPr>
          <w:lang w:eastAsia="nb-NO"/>
        </w:rPr>
        <w:t xml:space="preserve"> er slik tekno</w:t>
      </w:r>
      <w:r w:rsidR="00112C10" w:rsidRPr="00226E01">
        <w:rPr>
          <w:lang w:eastAsia="nb-NO"/>
        </w:rPr>
        <w:softHyphen/>
        <w:t>logi spesielt aktuelt for at flere kan klare seg i egne hjem</w:t>
      </w:r>
      <w:r w:rsidR="00AA7515" w:rsidRPr="00226E01">
        <w:rPr>
          <w:lang w:eastAsia="nb-NO"/>
        </w:rPr>
        <w:t xml:space="preserve">. </w:t>
      </w:r>
      <w:r w:rsidR="00112C10" w:rsidRPr="00226E01">
        <w:rPr>
          <w:lang w:eastAsia="nb-NO"/>
        </w:rPr>
        <w:t>Kommunen vil se bruk av teknologi i sammenheng med k</w:t>
      </w:r>
      <w:r w:rsidR="00EE6B7C" w:rsidRPr="00226E01">
        <w:rPr>
          <w:lang w:eastAsia="nb-NO"/>
        </w:rPr>
        <w:t>artlegging</w:t>
      </w:r>
      <w:r w:rsidR="00112C10" w:rsidRPr="00226E01">
        <w:rPr>
          <w:lang w:eastAsia="nb-NO"/>
        </w:rPr>
        <w:t>en</w:t>
      </w:r>
      <w:r w:rsidR="00EE6B7C" w:rsidRPr="00226E01">
        <w:rPr>
          <w:lang w:eastAsia="nb-NO"/>
        </w:rPr>
        <w:t xml:space="preserve"> og tilrettelegging</w:t>
      </w:r>
      <w:r w:rsidR="00112C10" w:rsidRPr="00226E01">
        <w:rPr>
          <w:lang w:eastAsia="nb-NO"/>
        </w:rPr>
        <w:t>en</w:t>
      </w:r>
      <w:r w:rsidR="00EE6B7C" w:rsidRPr="00226E01">
        <w:rPr>
          <w:lang w:eastAsia="nb-NO"/>
        </w:rPr>
        <w:t xml:space="preserve"> av eksisterende boliger (avsnitt 3.3). </w:t>
      </w:r>
      <w:r w:rsidR="00112C10" w:rsidRPr="00226E01">
        <w:rPr>
          <w:lang w:eastAsia="nb-NO"/>
        </w:rPr>
        <w:t>Det kan være aktuelt å hente inspirasjon fra andre distriktskommuner som har fått til en vellykket bruk av teknologi.</w:t>
      </w:r>
    </w:p>
    <w:p w14:paraId="39A06ED9" w14:textId="77777777" w:rsidR="00D46BD2" w:rsidRPr="00226E01" w:rsidRDefault="0077173C" w:rsidP="00274332">
      <w:pPr>
        <w:pStyle w:val="Overskrift4"/>
        <w:rPr>
          <w:lang w:eastAsia="nb-NO"/>
        </w:rPr>
      </w:pPr>
      <w:r w:rsidRPr="00226E01">
        <w:rPr>
          <w:lang w:eastAsia="nb-NO"/>
        </w:rPr>
        <w:lastRenderedPageBreak/>
        <w:t xml:space="preserve">2. </w:t>
      </w:r>
      <w:r w:rsidR="00D46BD2" w:rsidRPr="00226E01">
        <w:rPr>
          <w:lang w:eastAsia="nb-NO"/>
        </w:rPr>
        <w:t>Digital samhandling for medarbeidere og samarbeidspartnere</w:t>
      </w:r>
    </w:p>
    <w:p w14:paraId="5AC94D7A" w14:textId="6D1F3F81" w:rsidR="00D46BD2" w:rsidRPr="00226E01" w:rsidRDefault="00D46BD2" w:rsidP="00274332">
      <w:pPr>
        <w:rPr>
          <w:lang w:eastAsia="nb-NO"/>
        </w:rPr>
      </w:pPr>
      <w:r w:rsidRPr="00226E01">
        <w:rPr>
          <w:lang w:eastAsia="nb-NO"/>
        </w:rPr>
        <w:t>Ny</w:t>
      </w:r>
      <w:r w:rsidR="00CA4BD8" w:rsidRPr="00226E01">
        <w:rPr>
          <w:lang w:eastAsia="nb-NO"/>
        </w:rPr>
        <w:t xml:space="preserve"> teknologi åpner for</w:t>
      </w:r>
      <w:r w:rsidRPr="00226E01">
        <w:rPr>
          <w:lang w:eastAsia="nb-NO"/>
        </w:rPr>
        <w:t xml:space="preserve"> måter å samarbeide på gjennom deling av informasjon, i kombinasjon med mer fleksible kontorløsninger og integrerte digitale løsninger</w:t>
      </w:r>
      <w:r w:rsidR="001F1AAF" w:rsidRPr="00226E01">
        <w:rPr>
          <w:lang w:eastAsia="nb-NO"/>
        </w:rPr>
        <w:t>.</w:t>
      </w:r>
      <w:r w:rsidR="00CA4BD8" w:rsidRPr="00226E01">
        <w:rPr>
          <w:lang w:eastAsia="nb-NO"/>
        </w:rPr>
        <w:t xml:space="preserve"> Et eksempel er at Dønna kommune har søkt Forskingsrådet om midler til et prosjekt for å legge til rette for digital oppfølging fra spesia</w:t>
      </w:r>
      <w:r w:rsidR="00CA4BD8" w:rsidRPr="00226E01">
        <w:rPr>
          <w:lang w:eastAsia="nb-NO"/>
        </w:rPr>
        <w:softHyphen/>
        <w:t>list</w:t>
      </w:r>
      <w:r w:rsidR="00CA4BD8" w:rsidRPr="00226E01">
        <w:rPr>
          <w:lang w:eastAsia="nb-NO"/>
        </w:rPr>
        <w:softHyphen/>
        <w:t xml:space="preserve">helsetjenesten. Dette er en felles søknad sammen </w:t>
      </w:r>
      <w:r w:rsidR="00ED4018">
        <w:rPr>
          <w:lang w:eastAsia="nb-NO"/>
        </w:rPr>
        <w:t>med</w:t>
      </w:r>
      <w:r w:rsidR="00ED4018" w:rsidRPr="00226E01">
        <w:rPr>
          <w:lang w:eastAsia="nb-NO"/>
        </w:rPr>
        <w:t xml:space="preserve"> </w:t>
      </w:r>
      <w:r w:rsidR="00CA4BD8" w:rsidRPr="00226E01">
        <w:rPr>
          <w:lang w:eastAsia="nb-NO"/>
        </w:rPr>
        <w:t>Helgelandssykehuset, Brønnøy, Radøy, Vefsn, Sintef m</w:t>
      </w:r>
      <w:r w:rsidR="00ED4018">
        <w:rPr>
          <w:lang w:eastAsia="nb-NO"/>
        </w:rPr>
        <w:t>ed</w:t>
      </w:r>
      <w:r w:rsidR="00CA4BD8" w:rsidRPr="00226E01">
        <w:rPr>
          <w:lang w:eastAsia="nb-NO"/>
        </w:rPr>
        <w:t xml:space="preserve"> flere</w:t>
      </w:r>
      <w:r w:rsidR="00ED4018">
        <w:rPr>
          <w:lang w:eastAsia="nb-NO"/>
        </w:rPr>
        <w:t>.</w:t>
      </w:r>
    </w:p>
    <w:p w14:paraId="77AE2892" w14:textId="77777777" w:rsidR="00D46BD2" w:rsidRPr="00226E01" w:rsidRDefault="0077173C" w:rsidP="00274332">
      <w:pPr>
        <w:pStyle w:val="Overskrift4"/>
        <w:rPr>
          <w:lang w:eastAsia="nb-NO"/>
        </w:rPr>
      </w:pPr>
      <w:r w:rsidRPr="00226E01">
        <w:rPr>
          <w:lang w:eastAsia="nb-NO"/>
        </w:rPr>
        <w:t xml:space="preserve">3. </w:t>
      </w:r>
      <w:r w:rsidR="00D46BD2" w:rsidRPr="00226E01">
        <w:rPr>
          <w:lang w:eastAsia="nb-NO"/>
        </w:rPr>
        <w:t>Digitale tjenester til brukere og pårørende</w:t>
      </w:r>
    </w:p>
    <w:p w14:paraId="6F574E6A" w14:textId="77777777" w:rsidR="00D46BD2" w:rsidRPr="00226E01" w:rsidRDefault="00CA4BD8" w:rsidP="00274332">
      <w:pPr>
        <w:rPr>
          <w:lang w:eastAsia="nb-NO"/>
        </w:rPr>
      </w:pPr>
      <w:r w:rsidRPr="00226E01">
        <w:rPr>
          <w:lang w:eastAsia="nb-NO"/>
        </w:rPr>
        <w:t>Bruk av teknologi vil kunne gi ø</w:t>
      </w:r>
      <w:r w:rsidR="00D46BD2" w:rsidRPr="00226E01">
        <w:rPr>
          <w:lang w:eastAsia="nb-NO"/>
        </w:rPr>
        <w:t>kt grad av selvbetjening etter modell fra andre sektorer</w:t>
      </w:r>
      <w:r w:rsidRPr="00226E01">
        <w:rPr>
          <w:lang w:eastAsia="nb-NO"/>
        </w:rPr>
        <w:t>, som</w:t>
      </w:r>
      <w:r w:rsidR="00D46BD2" w:rsidRPr="00226E01">
        <w:rPr>
          <w:lang w:eastAsia="nb-NO"/>
        </w:rPr>
        <w:t xml:space="preserve"> vil gi effektivitetsgevinster</w:t>
      </w:r>
      <w:r w:rsidRPr="00226E01">
        <w:rPr>
          <w:lang w:eastAsia="nb-NO"/>
        </w:rPr>
        <w:t>.</w:t>
      </w:r>
      <w:r w:rsidR="00D46BD2" w:rsidRPr="00226E01">
        <w:rPr>
          <w:lang w:eastAsia="nb-NO"/>
        </w:rPr>
        <w:t xml:space="preserve"> </w:t>
      </w:r>
    </w:p>
    <w:p w14:paraId="03682F93" w14:textId="4961A2B3" w:rsidR="00CA4BD8" w:rsidRPr="00226E01" w:rsidRDefault="00ED465A" w:rsidP="00CA4BD8">
      <w:pPr>
        <w:pStyle w:val="Overskrift4"/>
        <w:rPr>
          <w:lang w:eastAsia="nb-NO"/>
        </w:rPr>
      </w:pPr>
      <w:r>
        <w:rPr>
          <w:lang w:eastAsia="nb-NO"/>
        </w:rPr>
        <w:t xml:space="preserve">4. </w:t>
      </w:r>
      <w:r w:rsidR="00CA4BD8" w:rsidRPr="00226E01">
        <w:rPr>
          <w:lang w:eastAsia="nb-NO"/>
        </w:rPr>
        <w:t>Utnytte teknologi på sykehjemmet og i kommunale boliger</w:t>
      </w:r>
    </w:p>
    <w:p w14:paraId="2F1D5A31" w14:textId="62D41ED0" w:rsidR="00094AB9" w:rsidRPr="00226E01" w:rsidRDefault="00CA4BD8" w:rsidP="00AA4853">
      <w:pPr>
        <w:rPr>
          <w:rFonts w:ascii="Arial" w:eastAsia="Arial" w:hAnsi="Arial" w:cs="Arial"/>
          <w:color w:val="000000" w:themeColor="text1"/>
        </w:rPr>
      </w:pPr>
      <w:r w:rsidRPr="00226E01">
        <w:t>Bruk av mestrings- og trygghetsteknologi</w:t>
      </w:r>
      <w:r w:rsidR="0077173C" w:rsidRPr="00226E01">
        <w:t xml:space="preserve"> vil kunne gi </w:t>
      </w:r>
      <w:r w:rsidRPr="00226E01">
        <w:rPr>
          <w:lang w:eastAsia="nb-NO"/>
        </w:rPr>
        <w:t>beboerne en tryggere hverdag</w:t>
      </w:r>
      <w:r w:rsidR="0077173C" w:rsidRPr="00226E01">
        <w:rPr>
          <w:lang w:eastAsia="nb-NO"/>
        </w:rPr>
        <w:t xml:space="preserve"> og en rasjonell kommunal drift. </w:t>
      </w:r>
      <w:r w:rsidR="0077173C" w:rsidRPr="00226E01">
        <w:t xml:space="preserve">Digitalt </w:t>
      </w:r>
      <w:proofErr w:type="spellStart"/>
      <w:r w:rsidR="0077173C" w:rsidRPr="00226E01">
        <w:t>nattilsyn</w:t>
      </w:r>
      <w:proofErr w:type="spellEnd"/>
      <w:r w:rsidR="0077173C" w:rsidRPr="00226E01">
        <w:t xml:space="preserve"> er et eksempel på teknologi som kan bidra til god ut</w:t>
      </w:r>
      <w:r w:rsidR="0077173C" w:rsidRPr="00226E01">
        <w:softHyphen/>
        <w:t>nyttelse av nattevakter</w:t>
      </w:r>
      <w:r w:rsidR="0077173C" w:rsidRPr="00E12032">
        <w:t>.</w:t>
      </w:r>
      <w:r w:rsidR="00805C0A" w:rsidRPr="00E12032">
        <w:t xml:space="preserve"> Det ene alternativet for fremtidig utvikling innebærer å bygge et helsehus på Solfjellsjøen. De sist</w:t>
      </w:r>
      <w:r w:rsidR="00AD79BC" w:rsidRPr="00E12032">
        <w:t>e årene er det mange kommuner som har bygget helsehus. Hvis dette alternativet blir valgt vil Dønna kunne hente inspirasjon fra hvordan disse kommunene har tatt i bruk teknologi i disse husene.</w:t>
      </w:r>
      <w:r w:rsidR="00AD79BC" w:rsidRPr="00226E01">
        <w:t xml:space="preserve"> </w:t>
      </w:r>
    </w:p>
    <w:p w14:paraId="44C5DAFB" w14:textId="77777777" w:rsidR="0077173C" w:rsidRPr="00226E01" w:rsidRDefault="0077173C" w:rsidP="0077173C">
      <w:r w:rsidRPr="00226E01">
        <w:t>Det er lagt frem to alternativer for videre utbygging av sykehjem og boliger med døgnomsorg. Inn</w:t>
      </w:r>
      <w:r w:rsidR="00863BF2" w:rsidRPr="00226E01">
        <w:softHyphen/>
      </w:r>
      <w:r w:rsidRPr="00226E01">
        <w:t>føring av ny teknologi bør knyttes til alternativet som kommunen velger.</w:t>
      </w:r>
    </w:p>
    <w:p w14:paraId="756EB84E" w14:textId="77777777" w:rsidR="0002067F" w:rsidRPr="00226E01" w:rsidRDefault="0002067F" w:rsidP="0002067F">
      <w:pPr>
        <w:pStyle w:val="Overskrift4"/>
      </w:pPr>
      <w:r w:rsidRPr="00226E01">
        <w:t>Digitale Helgeland</w:t>
      </w:r>
    </w:p>
    <w:p w14:paraId="33A18278" w14:textId="77777777" w:rsidR="0002067F" w:rsidRPr="00226E01" w:rsidRDefault="0002067F" w:rsidP="0002067F">
      <w:r w:rsidRPr="00226E01">
        <w:t xml:space="preserve">Digitale Helgeland er et samarbeid med Dønna og 17 andre kommuner. </w:t>
      </w:r>
      <w:r w:rsidR="002F1C3C" w:rsidRPr="00226E01">
        <w:t>Hensikten med prosjektet «Digitale Helgeland» er å komme frem til en varig modell for digitaliseringsarbeid på Helgeland. Dette skal sikre at alle kommunene kan levere bedre tjenester til sine alle brukere, raskere saks</w:t>
      </w:r>
      <w:r w:rsidR="002F1C3C" w:rsidRPr="00226E01">
        <w:softHyphen/>
        <w:t xml:space="preserve">behandlingstid, mer effektivitet, bedre kvalitet og økt grad av selvbetjening. </w:t>
      </w:r>
      <w:r w:rsidR="00AE4469" w:rsidRPr="00226E01">
        <w:t>Valg av</w:t>
      </w:r>
      <w:r w:rsidR="002F1C3C" w:rsidRPr="00226E01">
        <w:t xml:space="preserve"> like løsninger i alle kommuner kan </w:t>
      </w:r>
      <w:r w:rsidR="00AE4469" w:rsidRPr="00226E01">
        <w:t>gi</w:t>
      </w:r>
      <w:r w:rsidR="002F1C3C" w:rsidRPr="00226E01">
        <w:t xml:space="preserve"> gevinster og synergier. Ett felles kompe</w:t>
      </w:r>
      <w:r w:rsidR="002F1C3C" w:rsidRPr="00226E01">
        <w:softHyphen/>
        <w:t>tanse</w:t>
      </w:r>
      <w:r w:rsidR="002F1C3C" w:rsidRPr="00226E01">
        <w:softHyphen/>
        <w:t xml:space="preserve">miljø, erfaringsutveksling og felles infrastruktur kan øke mulighetene for å gjennomføre felles tiltak, og imøtekomme nasjonale føringer på. Prosjektet er nå i ferd med å avslutte konseptfasen, hvor fokus har vært å avklare behov, velge konsept og identifisere gevinster. Neste steg er </w:t>
      </w:r>
      <w:r w:rsidR="00AE4469" w:rsidRPr="00226E01">
        <w:t xml:space="preserve">en </w:t>
      </w:r>
      <w:r w:rsidR="002F1C3C" w:rsidRPr="00226E01">
        <w:t>fase</w:t>
      </w:r>
      <w:r w:rsidR="00AE4469" w:rsidRPr="00226E01">
        <w:t xml:space="preserve"> med </w:t>
      </w:r>
      <w:r w:rsidR="002F1C3C" w:rsidRPr="00226E01">
        <w:t>planlegging av over</w:t>
      </w:r>
      <w:r w:rsidR="00F13B95" w:rsidRPr="00226E01">
        <w:softHyphen/>
      </w:r>
      <w:r w:rsidR="002F1C3C" w:rsidRPr="00226E01">
        <w:t>ordnet styring og gevinster er målet.</w:t>
      </w:r>
    </w:p>
    <w:p w14:paraId="5617126E" w14:textId="77777777" w:rsidR="00942ACA" w:rsidRPr="00226E01" w:rsidRDefault="00942ACA" w:rsidP="00CE3B90">
      <w:pPr>
        <w:spacing w:after="0"/>
        <w:rPr>
          <w:rFonts w:asciiTheme="majorHAnsi" w:eastAsiaTheme="majorEastAsia" w:hAnsiTheme="majorHAnsi" w:cstheme="majorBidi"/>
          <w:b/>
          <w:iCs/>
        </w:rPr>
      </w:pPr>
      <w:r w:rsidRPr="00226E01">
        <w:rPr>
          <w:rFonts w:asciiTheme="majorHAnsi" w:eastAsiaTheme="majorEastAsia" w:hAnsiTheme="majorHAnsi" w:cstheme="majorBidi"/>
          <w:b/>
          <w:iCs/>
        </w:rPr>
        <w:t>Fremover: Tilstrekkelig kapasitet og god rollefordeling</w:t>
      </w:r>
    </w:p>
    <w:p w14:paraId="4E2AE1D3" w14:textId="77777777" w:rsidR="00942ACA" w:rsidRPr="00226E01" w:rsidRDefault="00942ACA" w:rsidP="00CE3B90">
      <w:pPr>
        <w:rPr>
          <w:rFonts w:ascii="Arial" w:eastAsia="Arial" w:hAnsi="Arial" w:cs="Arial"/>
          <w:color w:val="000000" w:themeColor="text1"/>
        </w:rPr>
      </w:pPr>
      <w:r w:rsidRPr="00226E01">
        <w:rPr>
          <w:rFonts w:ascii="Arial" w:eastAsia="Arial" w:hAnsi="Arial" w:cs="Arial"/>
          <w:color w:val="000000" w:themeColor="text1"/>
        </w:rPr>
        <w:t>Teknologien er under stadig utvikling, og vil være av vesentlig betydning for utvik</w:t>
      </w:r>
      <w:r w:rsidRPr="00226E01">
        <w:rPr>
          <w:rFonts w:ascii="Arial" w:eastAsia="Arial" w:hAnsi="Arial" w:cs="Arial"/>
          <w:color w:val="000000" w:themeColor="text1"/>
        </w:rPr>
        <w:softHyphen/>
        <w:t>ling av tjenestene i årene som kommer. Vel</w:t>
      </w:r>
      <w:r w:rsidRPr="00226E01">
        <w:rPr>
          <w:rFonts w:ascii="Arial" w:eastAsia="Arial" w:hAnsi="Arial" w:cs="Arial"/>
          <w:color w:val="000000" w:themeColor="text1"/>
        </w:rPr>
        <w:softHyphen/>
        <w:t xml:space="preserve">lykket bruk av ny teknologi gir bedre tjenester for brukerne og reduserte kostnader for kommunen. </w:t>
      </w:r>
    </w:p>
    <w:p w14:paraId="5E2629A7" w14:textId="77777777" w:rsidR="00942ACA" w:rsidRPr="00E12032" w:rsidRDefault="00942ACA" w:rsidP="00942ACA">
      <w:pPr>
        <w:rPr>
          <w:rFonts w:ascii="Arial" w:eastAsia="Arial" w:hAnsi="Arial" w:cs="Arial"/>
          <w:color w:val="000000" w:themeColor="text1"/>
        </w:rPr>
      </w:pPr>
      <w:r w:rsidRPr="00226E01">
        <w:rPr>
          <w:rFonts w:ascii="Arial" w:eastAsia="Arial" w:hAnsi="Arial" w:cs="Arial"/>
          <w:color w:val="000000" w:themeColor="text1"/>
        </w:rPr>
        <w:t>For helse- og omsorgstjenestene vil det være viktig med tilstrekkelige midler til investering og drift av teknologien.</w:t>
      </w:r>
      <w:r w:rsidR="0002067F" w:rsidRPr="00226E01">
        <w:rPr>
          <w:rFonts w:ascii="Arial" w:eastAsia="Arial" w:hAnsi="Arial" w:cs="Arial"/>
          <w:color w:val="000000" w:themeColor="text1"/>
        </w:rPr>
        <w:t xml:space="preserve"> </w:t>
      </w:r>
      <w:r w:rsidRPr="00226E01">
        <w:rPr>
          <w:rFonts w:ascii="Arial" w:eastAsia="Arial" w:hAnsi="Arial" w:cs="Arial"/>
          <w:color w:val="000000" w:themeColor="text1"/>
        </w:rPr>
        <w:t xml:space="preserve">Det bør utarbeides en plan for implementering av velferdsteknologi i </w:t>
      </w:r>
      <w:r w:rsidR="00DB6FFB" w:rsidRPr="00226E01">
        <w:rPr>
          <w:rFonts w:ascii="Arial" w:eastAsia="Arial" w:hAnsi="Arial" w:cs="Arial"/>
          <w:color w:val="000000" w:themeColor="text1"/>
        </w:rPr>
        <w:t>Dønna</w:t>
      </w:r>
      <w:r w:rsidRPr="00226E01">
        <w:rPr>
          <w:rFonts w:ascii="Arial" w:eastAsia="Arial" w:hAnsi="Arial" w:cs="Arial"/>
          <w:color w:val="000000" w:themeColor="text1"/>
        </w:rPr>
        <w:t xml:space="preserve"> kommune.</w:t>
      </w:r>
      <w:r w:rsidR="00516BBF" w:rsidRPr="00226E01">
        <w:rPr>
          <w:rFonts w:ascii="Arial" w:eastAsia="Arial" w:hAnsi="Arial" w:cs="Arial"/>
          <w:color w:val="000000" w:themeColor="text1"/>
        </w:rPr>
        <w:t xml:space="preserve"> </w:t>
      </w:r>
      <w:r w:rsidR="00516BBF" w:rsidRPr="00E12032">
        <w:rPr>
          <w:rFonts w:ascii="Arial" w:eastAsia="Arial" w:hAnsi="Arial" w:cs="Arial"/>
          <w:color w:val="000000" w:themeColor="text1"/>
        </w:rPr>
        <w:t xml:space="preserve">En forutsetning er at </w:t>
      </w:r>
      <w:r w:rsidR="000D3601" w:rsidRPr="00E12032">
        <w:rPr>
          <w:rFonts w:ascii="Arial" w:eastAsia="Arial" w:hAnsi="Arial" w:cs="Arial"/>
          <w:color w:val="000000" w:themeColor="text1"/>
        </w:rPr>
        <w:t>Dønna og</w:t>
      </w:r>
      <w:r w:rsidR="00516BBF" w:rsidRPr="00E12032">
        <w:rPr>
          <w:rFonts w:ascii="Arial" w:eastAsia="Arial" w:hAnsi="Arial" w:cs="Arial"/>
          <w:color w:val="000000" w:themeColor="text1"/>
        </w:rPr>
        <w:t xml:space="preserve"> nabokommune(r) </w:t>
      </w:r>
      <w:r w:rsidR="000D3601" w:rsidRPr="00E12032">
        <w:rPr>
          <w:rFonts w:ascii="Arial" w:eastAsia="Arial" w:hAnsi="Arial" w:cs="Arial"/>
          <w:color w:val="000000" w:themeColor="text1"/>
        </w:rPr>
        <w:t>blir enig om en</w:t>
      </w:r>
      <w:r w:rsidR="00EE7639" w:rsidRPr="00E12032">
        <w:rPr>
          <w:rFonts w:ascii="Arial" w:eastAsia="Arial" w:hAnsi="Arial" w:cs="Arial"/>
          <w:color w:val="000000" w:themeColor="text1"/>
        </w:rPr>
        <w:t xml:space="preserve"> </w:t>
      </w:r>
      <w:r w:rsidR="00516BBF" w:rsidRPr="00E12032">
        <w:rPr>
          <w:rFonts w:ascii="Arial" w:eastAsia="Arial" w:hAnsi="Arial" w:cs="Arial"/>
          <w:color w:val="000000" w:themeColor="text1"/>
        </w:rPr>
        <w:t>felles digital</w:t>
      </w:r>
      <w:r w:rsidR="006638BC" w:rsidRPr="00E12032">
        <w:rPr>
          <w:rFonts w:ascii="Arial" w:eastAsia="Arial" w:hAnsi="Arial" w:cs="Arial"/>
          <w:color w:val="000000" w:themeColor="text1"/>
        </w:rPr>
        <w:t xml:space="preserve"> </w:t>
      </w:r>
      <w:r w:rsidR="00863BF2" w:rsidRPr="00E12032">
        <w:rPr>
          <w:rFonts w:ascii="Arial" w:eastAsia="Arial" w:hAnsi="Arial" w:cs="Arial"/>
          <w:color w:val="000000" w:themeColor="text1"/>
        </w:rPr>
        <w:t>p</w:t>
      </w:r>
      <w:r w:rsidR="00516BBF" w:rsidRPr="00E12032">
        <w:rPr>
          <w:rFonts w:ascii="Arial" w:eastAsia="Arial" w:hAnsi="Arial" w:cs="Arial"/>
          <w:color w:val="000000" w:themeColor="text1"/>
        </w:rPr>
        <w:t>latt</w:t>
      </w:r>
      <w:r w:rsidR="00863BF2" w:rsidRPr="00E12032">
        <w:rPr>
          <w:rFonts w:ascii="Arial" w:eastAsia="Arial" w:hAnsi="Arial" w:cs="Arial"/>
          <w:color w:val="000000" w:themeColor="text1"/>
        </w:rPr>
        <w:softHyphen/>
      </w:r>
      <w:r w:rsidR="00516BBF" w:rsidRPr="00E12032">
        <w:rPr>
          <w:rFonts w:ascii="Arial" w:eastAsia="Arial" w:hAnsi="Arial" w:cs="Arial"/>
          <w:color w:val="000000" w:themeColor="text1"/>
        </w:rPr>
        <w:t>form</w:t>
      </w:r>
      <w:r w:rsidR="00EE7639" w:rsidRPr="00E12032">
        <w:rPr>
          <w:rFonts w:ascii="Arial" w:eastAsia="Arial" w:hAnsi="Arial" w:cs="Arial"/>
          <w:color w:val="000000" w:themeColor="text1"/>
        </w:rPr>
        <w:t>.</w:t>
      </w:r>
    </w:p>
    <w:p w14:paraId="7918C8E0" w14:textId="1ADC79D0" w:rsidR="00942ACA" w:rsidRPr="00226E01" w:rsidRDefault="00942ACA" w:rsidP="00942ACA">
      <w:pPr>
        <w:rPr>
          <w:rFonts w:ascii="Arial" w:eastAsia="Calibri" w:hAnsi="Arial" w:cs="Times New Roman"/>
          <w:color w:val="000000" w:themeColor="text1"/>
          <w:szCs w:val="24"/>
          <w:lang w:eastAsia="nb-NO"/>
        </w:rPr>
      </w:pPr>
      <w:r w:rsidRPr="00E12032">
        <w:rPr>
          <w:rFonts w:ascii="Arial" w:eastAsia="Arial" w:hAnsi="Arial" w:cs="Arial"/>
          <w:color w:val="000000" w:themeColor="text1"/>
        </w:rPr>
        <w:t xml:space="preserve">Satsingen vil kreve økte ressurser. </w:t>
      </w:r>
      <w:r w:rsidRPr="00E12032">
        <w:rPr>
          <w:rFonts w:ascii="Arial" w:eastAsia="Calibri" w:hAnsi="Arial" w:cs="Times New Roman"/>
          <w:color w:val="000000" w:themeColor="text1"/>
          <w:szCs w:val="24"/>
          <w:lang w:eastAsia="nb-NO"/>
        </w:rPr>
        <w:t>Det må settes av tilstrekkelige midler til investeringene og lages en plan</w:t>
      </w:r>
      <w:r w:rsidRPr="00226E01">
        <w:rPr>
          <w:rFonts w:ascii="Arial" w:eastAsia="Calibri" w:hAnsi="Arial" w:cs="Times New Roman"/>
          <w:color w:val="000000" w:themeColor="text1"/>
          <w:szCs w:val="24"/>
          <w:lang w:eastAsia="nb-NO"/>
        </w:rPr>
        <w:t xml:space="preserve"> for realisering av gevinster.</w:t>
      </w:r>
    </w:p>
    <w:p w14:paraId="46DF3814" w14:textId="77777777" w:rsidR="00121A9D" w:rsidRPr="00226E01" w:rsidRDefault="00942ACA" w:rsidP="00B107F8">
      <w:pPr>
        <w:rPr>
          <w:rFonts w:ascii="Arial" w:eastAsia="Arial" w:hAnsi="Arial" w:cs="Arial"/>
          <w:color w:val="000000" w:themeColor="text1"/>
        </w:rPr>
      </w:pPr>
      <w:r w:rsidRPr="00226E01">
        <w:rPr>
          <w:rFonts w:ascii="Arial" w:eastAsia="Arial" w:hAnsi="Arial" w:cs="Arial"/>
          <w:color w:val="000000" w:themeColor="text1"/>
        </w:rPr>
        <w:t xml:space="preserve">Kommunene bør ha en person ansatt overordnet på tvers av sektorer til arbeidet med teknologi. Samhandling vil være sentralt i årene som kommer. </w:t>
      </w:r>
      <w:r w:rsidR="00DB6FFB" w:rsidRPr="00226E01">
        <w:rPr>
          <w:rFonts w:ascii="Arial" w:eastAsia="Arial" w:hAnsi="Arial" w:cs="Arial"/>
          <w:color w:val="000000" w:themeColor="text1"/>
        </w:rPr>
        <w:t>Dønna</w:t>
      </w:r>
      <w:r w:rsidRPr="00226E01">
        <w:rPr>
          <w:rFonts w:ascii="Arial" w:eastAsia="Arial" w:hAnsi="Arial" w:cs="Arial"/>
          <w:color w:val="000000" w:themeColor="text1"/>
        </w:rPr>
        <w:t xml:space="preserve"> trenger en person som samler og holder enhetene oppdaterte, slik at kommunen også henger med og er ledende på teknologien i fremtid.</w:t>
      </w:r>
    </w:p>
    <w:p w14:paraId="166801D3" w14:textId="24B60F8C" w:rsidR="00C41F01" w:rsidRDefault="00EA28BB" w:rsidP="00AE6853">
      <w:pPr>
        <w:pStyle w:val="Overskrift2"/>
      </w:pPr>
      <w:bookmarkStart w:id="14" w:name="_Toc69810936"/>
      <w:r w:rsidRPr="00226E01">
        <w:rPr>
          <w:lang w:eastAsia="nb-NO"/>
        </w:rPr>
        <w:lastRenderedPageBreak/>
        <w:t xml:space="preserve">Sats på en heltids- </w:t>
      </w:r>
      <w:r w:rsidR="00631D5F">
        <w:rPr>
          <w:lang w:eastAsia="nb-NO"/>
        </w:rPr>
        <w:t xml:space="preserve">og </w:t>
      </w:r>
      <w:r w:rsidRPr="00226E01">
        <w:rPr>
          <w:lang w:eastAsia="nb-NO"/>
        </w:rPr>
        <w:t>kompetansekultur</w:t>
      </w:r>
      <w:bookmarkEnd w:id="14"/>
    </w:p>
    <w:p w14:paraId="36F188A3" w14:textId="01DAB2D6" w:rsidR="00C41F01" w:rsidRDefault="00EA28BB" w:rsidP="00C41F01">
      <w:pPr>
        <w:pStyle w:val="Overskrift4"/>
      </w:pPr>
      <w:r w:rsidRPr="00226E01">
        <w:t>Dagens stillingsstørrelse</w:t>
      </w:r>
    </w:p>
    <w:p w14:paraId="5A15640A" w14:textId="77777777" w:rsidR="00EA28BB" w:rsidRPr="00226E01" w:rsidRDefault="00EA28BB" w:rsidP="00EA28BB">
      <w:pPr>
        <w:pStyle w:val="Brdtekst"/>
        <w:rPr>
          <w:color w:val="000000" w:themeColor="text1"/>
          <w:lang w:eastAsia="nb-NO"/>
        </w:rPr>
      </w:pPr>
      <w:r w:rsidRPr="00226E01">
        <w:rPr>
          <w:lang w:eastAsia="nb-NO"/>
        </w:rPr>
        <w:t xml:space="preserve">Helse- og omsorgstjenestenesten i </w:t>
      </w:r>
      <w:r w:rsidR="00DB6FFB" w:rsidRPr="00226E01">
        <w:rPr>
          <w:lang w:eastAsia="nb-NO"/>
        </w:rPr>
        <w:t>Dønna</w:t>
      </w:r>
      <w:r w:rsidRPr="00226E01">
        <w:rPr>
          <w:lang w:eastAsia="nb-NO"/>
        </w:rPr>
        <w:t xml:space="preserve"> hadde i 20</w:t>
      </w:r>
      <w:r w:rsidR="005E32E5" w:rsidRPr="00226E01">
        <w:rPr>
          <w:lang w:eastAsia="nb-NO"/>
        </w:rPr>
        <w:t>20</w:t>
      </w:r>
      <w:r w:rsidRPr="00226E01">
        <w:rPr>
          <w:lang w:eastAsia="nb-NO"/>
        </w:rPr>
        <w:t xml:space="preserve"> </w:t>
      </w:r>
      <w:r w:rsidR="005549BB" w:rsidRPr="00226E01">
        <w:rPr>
          <w:lang w:eastAsia="nb-NO"/>
        </w:rPr>
        <w:t>82</w:t>
      </w:r>
      <w:r w:rsidRPr="00226E01">
        <w:rPr>
          <w:lang w:eastAsia="nb-NO"/>
        </w:rPr>
        <w:t xml:space="preserve"> ansatte fordelt på </w:t>
      </w:r>
      <w:r w:rsidR="005549BB" w:rsidRPr="00226E01">
        <w:rPr>
          <w:lang w:eastAsia="nb-NO"/>
        </w:rPr>
        <w:t>58,38</w:t>
      </w:r>
      <w:r w:rsidRPr="00226E01">
        <w:rPr>
          <w:lang w:eastAsia="nb-NO"/>
        </w:rPr>
        <w:t xml:space="preserve"> årsverk</w:t>
      </w:r>
      <w:r w:rsidR="005549BB" w:rsidRPr="00226E01">
        <w:rPr>
          <w:lang w:eastAsia="nb-NO"/>
        </w:rPr>
        <w:t>, noe som gir en g</w:t>
      </w:r>
      <w:r w:rsidRPr="00226E01">
        <w:rPr>
          <w:color w:val="000000" w:themeColor="text1"/>
          <w:lang w:eastAsia="nb-NO"/>
        </w:rPr>
        <w:t xml:space="preserve">jennomsnittlig stillingsstørrelse på </w:t>
      </w:r>
      <w:r w:rsidR="006C53DE" w:rsidRPr="00226E01">
        <w:rPr>
          <w:color w:val="000000" w:themeColor="text1"/>
          <w:lang w:eastAsia="nb-NO"/>
        </w:rPr>
        <w:t>7</w:t>
      </w:r>
      <w:r w:rsidR="005549BB" w:rsidRPr="00226E01">
        <w:rPr>
          <w:color w:val="000000" w:themeColor="text1"/>
          <w:lang w:eastAsia="nb-NO"/>
        </w:rPr>
        <w:t>1,2</w:t>
      </w:r>
      <w:r w:rsidRPr="00226E01">
        <w:rPr>
          <w:color w:val="000000" w:themeColor="text1"/>
          <w:lang w:eastAsia="nb-NO"/>
        </w:rPr>
        <w:t xml:space="preserve"> prosent.</w:t>
      </w:r>
      <w:r w:rsidR="009276BE" w:rsidRPr="00226E01">
        <w:rPr>
          <w:color w:val="000000" w:themeColor="text1"/>
          <w:lang w:eastAsia="nb-NO"/>
        </w:rPr>
        <w:t xml:space="preserve"> </w:t>
      </w:r>
    </w:p>
    <w:p w14:paraId="01ABC7ED" w14:textId="77777777" w:rsidR="00EA28BB" w:rsidRPr="00226E01" w:rsidRDefault="00EA28BB" w:rsidP="00EA28BB">
      <w:pPr>
        <w:pStyle w:val="Overskrift4"/>
      </w:pPr>
      <w:r w:rsidRPr="00226E01">
        <w:t>Heltidskultur</w:t>
      </w:r>
    </w:p>
    <w:p w14:paraId="36217EFA" w14:textId="29F1C4A6" w:rsidR="00EA28BB" w:rsidRPr="00226E01" w:rsidRDefault="00EA28BB" w:rsidP="00EA28BB">
      <w:pPr>
        <w:pStyle w:val="Brdtekst"/>
        <w:rPr>
          <w:lang w:eastAsia="nb-NO"/>
        </w:rPr>
      </w:pPr>
      <w:r w:rsidRPr="00226E01">
        <w:rPr>
          <w:lang w:eastAsia="nb-NO"/>
        </w:rPr>
        <w:t>Små stillinger bidrar til en fragmentert tjeneste, og virker direkte negativt inn på tjeneste</w:t>
      </w:r>
      <w:r w:rsidRPr="00226E01">
        <w:rPr>
          <w:lang w:eastAsia="nb-NO"/>
        </w:rPr>
        <w:softHyphen/>
        <w:t>kvaliteten når omfanget er stort. Særlig innen helse- og omsorgssektoren vil mange av brukerne ha behov for stabile tjenesteutøvere som de kjenner, og som kjenner dem. En virksomhet som satser på heltids</w:t>
      </w:r>
      <w:r w:rsidR="00770C93" w:rsidRPr="00226E01">
        <w:rPr>
          <w:lang w:eastAsia="nb-NO"/>
        </w:rPr>
        <w:softHyphen/>
      </w:r>
      <w:r w:rsidRPr="00226E01">
        <w:rPr>
          <w:lang w:eastAsia="nb-NO"/>
        </w:rPr>
        <w:t>stillinger har lettere for å trekke til seg kompetent arbeids</w:t>
      </w:r>
      <w:r w:rsidRPr="00226E01">
        <w:rPr>
          <w:lang w:eastAsia="nb-NO"/>
        </w:rPr>
        <w:softHyphen/>
        <w:t xml:space="preserve">kraft og holde på den. Den vil ha lettere for å utvikle gode fagmiljøer, og for å legge opp en tjeneste «med bruker i sentrum». Dermed sikres både kompetent arbeidskraft og en mer brukervennlig </w:t>
      </w:r>
      <w:r w:rsidR="00AA4853" w:rsidRPr="00226E01">
        <w:rPr>
          <w:lang w:eastAsia="nb-NO"/>
        </w:rPr>
        <w:t>bruk</w:t>
      </w:r>
      <w:r w:rsidRPr="00226E01">
        <w:rPr>
          <w:lang w:eastAsia="nb-NO"/>
        </w:rPr>
        <w:t xml:space="preserve"> av arbeids</w:t>
      </w:r>
      <w:r w:rsidRPr="00226E01">
        <w:rPr>
          <w:lang w:eastAsia="nb-NO"/>
        </w:rPr>
        <w:softHyphen/>
        <w:t>kraften.</w:t>
      </w:r>
    </w:p>
    <w:p w14:paraId="3E111949" w14:textId="77777777" w:rsidR="001F3208" w:rsidRPr="00226E01" w:rsidRDefault="00A369DB" w:rsidP="00A369DB">
      <w:pPr>
        <w:pStyle w:val="Brdtekst"/>
        <w:rPr>
          <w:lang w:eastAsia="nb-NO"/>
        </w:rPr>
      </w:pPr>
      <w:r w:rsidRPr="00226E01">
        <w:rPr>
          <w:lang w:eastAsia="nb-NO"/>
        </w:rPr>
        <w:t xml:space="preserve">Dønna har for noen år siden arbeidet med heltidskultur gjennom deltakelsen i «Saman om en betre kommune». Det ble etablert en ordning med langvakter på sykehjemmet som innebærer at ansatte i hele stillinger i noe større grad </w:t>
      </w:r>
      <w:r w:rsidR="001F3208" w:rsidRPr="00226E01">
        <w:rPr>
          <w:lang w:eastAsia="nb-NO"/>
        </w:rPr>
        <w:t xml:space="preserve">dekker vakter med ubekvem arbeidstid. Ordningen har bidratt til at disse vaktene </w:t>
      </w:r>
      <w:r w:rsidR="00887A84" w:rsidRPr="00226E01">
        <w:rPr>
          <w:lang w:eastAsia="nb-NO"/>
        </w:rPr>
        <w:t xml:space="preserve">ikke </w:t>
      </w:r>
      <w:r w:rsidR="001F3208" w:rsidRPr="00226E01">
        <w:rPr>
          <w:lang w:eastAsia="nb-NO"/>
        </w:rPr>
        <w:t xml:space="preserve">blir dekket av ansatte i små stillinger med lave kvalifikasjoner. </w:t>
      </w:r>
    </w:p>
    <w:p w14:paraId="3103D58B" w14:textId="3048D4E5" w:rsidR="00E35B81" w:rsidRPr="00226E01" w:rsidRDefault="001F3208" w:rsidP="001F3208">
      <w:pPr>
        <w:pStyle w:val="Brdtekst"/>
        <w:rPr>
          <w:lang w:eastAsia="nb-NO"/>
        </w:rPr>
      </w:pPr>
      <w:r w:rsidRPr="00226E01">
        <w:rPr>
          <w:lang w:eastAsia="nb-NO"/>
        </w:rPr>
        <w:t xml:space="preserve">Den gjennomsnittlige stillingsprosenten har økt til et nivå som er høyere enn landet. Likevel er nivået lavere enn det som kan kalles en heltidskultur. </w:t>
      </w:r>
      <w:r w:rsidR="00AA4853">
        <w:rPr>
          <w:lang w:eastAsia="nb-NO"/>
        </w:rPr>
        <w:t xml:space="preserve">Ansatte i tjenesten som ikke har fulle stillinger opplever «jaget etter ekstravakter» </w:t>
      </w:r>
      <w:r w:rsidR="00B21A84">
        <w:rPr>
          <w:lang w:eastAsia="nb-NO"/>
        </w:rPr>
        <w:t xml:space="preserve">som </w:t>
      </w:r>
      <w:r w:rsidR="00AA4853">
        <w:rPr>
          <w:lang w:eastAsia="nb-NO"/>
        </w:rPr>
        <w:t xml:space="preserve">en belastning. </w:t>
      </w:r>
      <w:r w:rsidRPr="00226E01">
        <w:rPr>
          <w:lang w:eastAsia="nb-NO"/>
        </w:rPr>
        <w:t>Målet er en ytterligere økning av størrelsen på stillingene, slik at det blir færre i små stillinger. Dette målet deler Dønna med mange andre kommuner.</w:t>
      </w:r>
    </w:p>
    <w:p w14:paraId="7B240F08" w14:textId="77777777" w:rsidR="00FA1FA7" w:rsidRPr="00AA4853" w:rsidRDefault="00FA1FA7" w:rsidP="00FA1FA7">
      <w:pPr>
        <w:pStyle w:val="Brdtekst"/>
        <w:spacing w:after="240"/>
      </w:pPr>
      <w:r w:rsidRPr="00AA4853">
        <w:t xml:space="preserve">Et tiltak i Dønna har vært </w:t>
      </w:r>
      <w:r w:rsidR="00EB48CE" w:rsidRPr="00AA4853">
        <w:t>i</w:t>
      </w:r>
      <w:r w:rsidRPr="00AA4853">
        <w:t xml:space="preserve">kke å utlyse små stillinger. </w:t>
      </w:r>
      <w:r w:rsidR="003B2B84" w:rsidRPr="00AA4853">
        <w:t>Tiltaket ser ut til å ha hatt effekt. Stillingene kan også økes gjennom at ansatte arbeider for flere organisatoriske enheter. Det ser ut til å være a</w:t>
      </w:r>
      <w:r w:rsidR="00EB48CE" w:rsidRPr="00AA4853">
        <w:t>ksept</w:t>
      </w:r>
      <w:r w:rsidR="003B2B84" w:rsidRPr="00AA4853">
        <w:t xml:space="preserve"> for</w:t>
      </w:r>
      <w:r w:rsidR="00EB48CE" w:rsidRPr="00AA4853">
        <w:t xml:space="preserve"> å </w:t>
      </w:r>
      <w:r w:rsidR="00563D53" w:rsidRPr="00AA4853">
        <w:t>arbeide</w:t>
      </w:r>
      <w:r w:rsidR="00EB48CE" w:rsidRPr="00AA4853">
        <w:t xml:space="preserve"> på tvers, så lenge det er faglig</w:t>
      </w:r>
      <w:r w:rsidR="00563D53" w:rsidRPr="00AA4853">
        <w:t xml:space="preserve"> fundert.</w:t>
      </w:r>
    </w:p>
    <w:p w14:paraId="3161A86F" w14:textId="77777777" w:rsidR="00EA28BB" w:rsidRPr="00AA4853" w:rsidRDefault="00EA28BB" w:rsidP="00E35B81">
      <w:pPr>
        <w:pStyle w:val="Brdtekst"/>
        <w:spacing w:before="0" w:after="0"/>
        <w:rPr>
          <w:lang w:eastAsia="nb-NO"/>
        </w:rPr>
      </w:pPr>
      <w:r w:rsidRPr="00AA4853">
        <w:rPr>
          <w:rFonts w:asciiTheme="majorHAnsi" w:eastAsiaTheme="majorEastAsia" w:hAnsiTheme="majorHAnsi" w:cstheme="majorBidi"/>
          <w:b/>
          <w:iCs/>
          <w:sz w:val="22"/>
          <w:szCs w:val="22"/>
        </w:rPr>
        <w:t>Kompetansekultur</w:t>
      </w:r>
    </w:p>
    <w:p w14:paraId="0A876DFD" w14:textId="77777777" w:rsidR="00EA28BB" w:rsidRPr="00AA4853" w:rsidRDefault="00EA28BB" w:rsidP="00EA28BB">
      <w:pPr>
        <w:pStyle w:val="Brdtekst"/>
        <w:rPr>
          <w:lang w:eastAsia="nb-NO"/>
        </w:rPr>
      </w:pPr>
      <w:r w:rsidRPr="00AA4853">
        <w:rPr>
          <w:lang w:eastAsia="nb-NO"/>
        </w:rPr>
        <w:t>En systematisk satsing på utdanning vil kunne bidra til å sikre nok kompetent arbeidskraft. Desen</w:t>
      </w:r>
      <w:r w:rsidRPr="00AA4853">
        <w:rPr>
          <w:lang w:eastAsia="nb-NO"/>
        </w:rPr>
        <w:softHyphen/>
        <w:t>tralisert høyskole</w:t>
      </w:r>
      <w:r w:rsidRPr="00AA4853">
        <w:rPr>
          <w:lang w:eastAsia="nb-NO"/>
        </w:rPr>
        <w:softHyphen/>
        <w:t>utdanning vil gjøre at flere kan ta utdanning. Satsingen vil også bidra til en generell styrking av utdannings</w:t>
      </w:r>
      <w:r w:rsidRPr="00AA4853">
        <w:rPr>
          <w:lang w:eastAsia="nb-NO"/>
        </w:rPr>
        <w:softHyphen/>
        <w:t xml:space="preserve">nivået blant befolkningen i </w:t>
      </w:r>
      <w:r w:rsidR="00DB6FFB" w:rsidRPr="00AA4853">
        <w:rPr>
          <w:lang w:eastAsia="nb-NO"/>
        </w:rPr>
        <w:t>Dønna</w:t>
      </w:r>
      <w:r w:rsidRPr="00AA4853">
        <w:rPr>
          <w:lang w:eastAsia="nb-NO"/>
        </w:rPr>
        <w:t>, som igjen har en positiv betydning for levekår i kommunen.</w:t>
      </w:r>
    </w:p>
    <w:p w14:paraId="08933737" w14:textId="77777777" w:rsidR="00EA28BB" w:rsidRPr="00AA4853" w:rsidRDefault="00EA28BB" w:rsidP="00EA28BB">
      <w:pPr>
        <w:pStyle w:val="Brdtekst"/>
      </w:pPr>
      <w:r w:rsidRPr="00AA4853">
        <w:t>Andelen høyskole</w:t>
      </w:r>
      <w:r w:rsidRPr="00AA4853">
        <w:softHyphen/>
        <w:t>utdannede og personer med fagutdanning for ulike deler av tjenesten skal være i samsvar med nasjonale og regionale føringer. Det er 7</w:t>
      </w:r>
      <w:r w:rsidR="00A40A6F" w:rsidRPr="00AA4853">
        <w:t>8</w:t>
      </w:r>
      <w:r w:rsidRPr="00AA4853">
        <w:t xml:space="preserve"> prosent med fagutdanning i tjenestene i </w:t>
      </w:r>
      <w:r w:rsidR="00DB6FFB" w:rsidRPr="00AA4853">
        <w:t>Dønna</w:t>
      </w:r>
      <w:r w:rsidRPr="00AA4853">
        <w:t xml:space="preserve">, mens andelen for landet </w:t>
      </w:r>
      <w:r w:rsidR="00A40A6F" w:rsidRPr="00AA4853">
        <w:t xml:space="preserve">også </w:t>
      </w:r>
      <w:r w:rsidRPr="00AA4853">
        <w:t xml:space="preserve">er på </w:t>
      </w:r>
      <w:r w:rsidR="00A40A6F" w:rsidRPr="00AA4853">
        <w:t xml:space="preserve">78 </w:t>
      </w:r>
      <w:r w:rsidRPr="00AA4853">
        <w:t xml:space="preserve">prosent. </w:t>
      </w:r>
    </w:p>
    <w:p w14:paraId="12B9E438" w14:textId="77777777" w:rsidR="00EA28BB" w:rsidRPr="00AA4853" w:rsidRDefault="00EA28BB" w:rsidP="00EA28BB">
      <w:pPr>
        <w:pStyle w:val="Brdtekst"/>
        <w:rPr>
          <w:lang w:eastAsia="nb-NO"/>
        </w:rPr>
      </w:pPr>
      <w:r w:rsidRPr="00AA4853">
        <w:rPr>
          <w:lang w:eastAsia="nb-NO"/>
        </w:rPr>
        <w:t>Det ble startet opp et arbeid med kompetanse</w:t>
      </w:r>
      <w:r w:rsidRPr="00AA4853">
        <w:rPr>
          <w:lang w:eastAsia="nb-NO"/>
        </w:rPr>
        <w:softHyphen/>
      </w:r>
      <w:r w:rsidRPr="00AA4853">
        <w:rPr>
          <w:lang w:eastAsia="nb-NO"/>
        </w:rPr>
        <w:softHyphen/>
        <w:t xml:space="preserve">planlegging for noen år siden. </w:t>
      </w:r>
      <w:r w:rsidR="00DB6FFB" w:rsidRPr="00AA4853">
        <w:rPr>
          <w:lang w:eastAsia="nb-NO"/>
        </w:rPr>
        <w:t>Dønna</w:t>
      </w:r>
      <w:r w:rsidRPr="00AA4853">
        <w:rPr>
          <w:lang w:eastAsia="nb-NO"/>
        </w:rPr>
        <w:t xml:space="preserve"> bør videre</w:t>
      </w:r>
      <w:r w:rsidRPr="00AA4853">
        <w:rPr>
          <w:lang w:eastAsia="nb-NO"/>
        </w:rPr>
        <w:softHyphen/>
        <w:t>føre arbeidet og lage en syste</w:t>
      </w:r>
      <w:r w:rsidRPr="00AA4853">
        <w:rPr>
          <w:lang w:eastAsia="nb-NO"/>
        </w:rPr>
        <w:softHyphen/>
        <w:t>matisk plan for utvikling av kompe</w:t>
      </w:r>
      <w:r w:rsidRPr="00AA4853">
        <w:rPr>
          <w:lang w:eastAsia="nb-NO"/>
        </w:rPr>
        <w:softHyphen/>
        <w:t xml:space="preserve">tansen. </w:t>
      </w:r>
      <w:r w:rsidR="00FA1FA7" w:rsidRPr="00AA4853">
        <w:rPr>
          <w:lang w:eastAsia="nb-NO"/>
        </w:rPr>
        <w:t>En p</w:t>
      </w:r>
      <w:r w:rsidRPr="00AA4853">
        <w:rPr>
          <w:lang w:eastAsia="nb-NO"/>
        </w:rPr>
        <w:t xml:space="preserve">lan for å rekruttere og beholde gode fagfolk kan være en del av denne. </w:t>
      </w:r>
    </w:p>
    <w:p w14:paraId="0074E468" w14:textId="372C99A1" w:rsidR="00FA1FA7" w:rsidRDefault="00FA1FA7" w:rsidP="00FA1FA7">
      <w:pPr>
        <w:pStyle w:val="Brdtekst"/>
        <w:spacing w:after="240"/>
      </w:pPr>
      <w:r w:rsidRPr="00AA4853">
        <w:t>Det har vært en utfordring at det ikke har vært nok attraktive boliger for fagfolk kommunen ønsker å rekruttere. Kommunen bør legge til rette for at det finnes nok slike boliger på det private markedet. Et tilbud om kommunale utleieboliger kan også være et alternativ.</w:t>
      </w:r>
    </w:p>
    <w:p w14:paraId="1F6B15C4" w14:textId="77777777" w:rsidR="00EA28BB" w:rsidRPr="00226E01" w:rsidRDefault="00EA28BB" w:rsidP="00EA28BB">
      <w:pPr>
        <w:pStyle w:val="Overskrift4"/>
      </w:pPr>
      <w:r w:rsidRPr="00226E01">
        <w:t>Sykefravær</w:t>
      </w:r>
    </w:p>
    <w:p w14:paraId="6A2ECB94" w14:textId="79876A25" w:rsidR="00D13CC0" w:rsidRDefault="00EA28BB" w:rsidP="00EA28BB">
      <w:pPr>
        <w:pStyle w:val="Brdtekst"/>
        <w:spacing w:after="240"/>
      </w:pPr>
      <w:r w:rsidRPr="00226E01">
        <w:t>Omfanget av deltid og nivået for syke</w:t>
      </w:r>
      <w:r w:rsidRPr="00226E01">
        <w:softHyphen/>
        <w:t xml:space="preserve">fraværet er viktig for kompetanse og kvalitet. </w:t>
      </w:r>
      <w:r w:rsidR="00D13CC0" w:rsidRPr="00226E01">
        <w:t>Gjennomsnittlig sykefravær har i 2020 vært på 4,5 prosent (per november), noe som er svært lavt sammenliknet med andre kommuner. E</w:t>
      </w:r>
      <w:r w:rsidRPr="00226E01">
        <w:t xml:space="preserve">n kompetansekultur </w:t>
      </w:r>
      <w:r w:rsidR="00D13CC0" w:rsidRPr="00226E01">
        <w:t xml:space="preserve">er avhengig </w:t>
      </w:r>
      <w:r w:rsidR="00EF5DBC">
        <w:t xml:space="preserve">av </w:t>
      </w:r>
      <w:r w:rsidR="00D13CC0" w:rsidRPr="00226E01">
        <w:t xml:space="preserve">en videreføring av det gode arbeidet for å </w:t>
      </w:r>
      <w:r w:rsidR="00EF5DBC">
        <w:t xml:space="preserve">holde </w:t>
      </w:r>
      <w:r w:rsidR="00D13CC0" w:rsidRPr="00226E01">
        <w:t>sykefraværet nede. Samtidig er det altså nødvendig med en ytterligere økning av stillingene for å etablere en heltidskultur.</w:t>
      </w:r>
    </w:p>
    <w:p w14:paraId="2044EE22" w14:textId="77777777" w:rsidR="006802FF" w:rsidRPr="00226E01" w:rsidRDefault="006802FF" w:rsidP="006802FF">
      <w:pPr>
        <w:pStyle w:val="Overskrift2"/>
        <w:spacing w:before="0"/>
        <w:ind w:left="578" w:hanging="578"/>
        <w:rPr>
          <w:lang w:eastAsia="nb-NO"/>
        </w:rPr>
      </w:pPr>
      <w:bookmarkStart w:id="15" w:name="_Toc69810937"/>
      <w:r w:rsidRPr="00226E01">
        <w:rPr>
          <w:lang w:eastAsia="nb-NO"/>
        </w:rPr>
        <w:lastRenderedPageBreak/>
        <w:t>Systematisk arbeid med forbedringer og organisatoriske tilpasninger</w:t>
      </w:r>
      <w:bookmarkEnd w:id="15"/>
    </w:p>
    <w:p w14:paraId="557A82C1" w14:textId="77777777" w:rsidR="006802FF" w:rsidRDefault="006802FF" w:rsidP="006802FF">
      <w:pPr>
        <w:pStyle w:val="Overskrift4"/>
      </w:pPr>
      <w:r w:rsidRPr="00226E01">
        <w:t>Endring av kulturen tar tid</w:t>
      </w:r>
    </w:p>
    <w:p w14:paraId="61328CD5" w14:textId="77777777" w:rsidR="006802FF" w:rsidRPr="00226E01" w:rsidRDefault="006802FF" w:rsidP="006802FF">
      <w:pPr>
        <w:pStyle w:val="Brdtekst"/>
        <w:rPr>
          <w:lang w:eastAsia="nb-NO"/>
        </w:rPr>
      </w:pPr>
      <w:r w:rsidRPr="00226E01">
        <w:rPr>
          <w:lang w:eastAsia="nb-NO"/>
        </w:rPr>
        <w:t>Nye måter å tilby tjenestene på utfordrer vante arbeidsmåter. For eksempel inne</w:t>
      </w:r>
      <w:r w:rsidRPr="00226E01">
        <w:rPr>
          <w:lang w:eastAsia="nb-NO"/>
        </w:rPr>
        <w:softHyphen/>
        <w:t xml:space="preserve">bærer vektlegging av mestring at de ansatte må arbeide med «hendene på ryggen». Det tar tid å forandre den etablerte kulturen. </w:t>
      </w:r>
    </w:p>
    <w:p w14:paraId="6B51AC88" w14:textId="5B001669" w:rsidR="006802FF" w:rsidRPr="00226E01" w:rsidRDefault="006802FF" w:rsidP="006802FF">
      <w:pPr>
        <w:pStyle w:val="Brdtekst"/>
        <w:rPr>
          <w:lang w:eastAsia="nb-NO"/>
        </w:rPr>
      </w:pPr>
      <w:r w:rsidRPr="00226E01">
        <w:rPr>
          <w:lang w:eastAsia="nb-NO"/>
        </w:rPr>
        <w:t>Mange av tiltakene som prøves ut er relativt nye i nasjonal sammenheng. For eksempel er utprøving av velferdsteknologi fortsatt i en tidlig fase. Det vil være nødvendig å justere kursen på grunnlag av erfaringer som gjøres i Dønna og andre kommuner.</w:t>
      </w:r>
    </w:p>
    <w:p w14:paraId="3754BF7D" w14:textId="77777777" w:rsidR="006802FF" w:rsidRPr="00226E01" w:rsidRDefault="006802FF" w:rsidP="006802FF">
      <w:pPr>
        <w:pStyle w:val="Overskrift4"/>
      </w:pPr>
      <w:r w:rsidRPr="00226E01">
        <w:t>Systematisk arbeid med forbedringer</w:t>
      </w:r>
    </w:p>
    <w:p w14:paraId="4942EF68" w14:textId="77777777" w:rsidR="006802FF" w:rsidRPr="00226E01" w:rsidRDefault="006802FF" w:rsidP="006802FF">
      <w:pPr>
        <w:spacing w:after="120"/>
        <w:rPr>
          <w:rFonts w:ascii="Arial" w:eastAsia="Calibri" w:hAnsi="Arial" w:cs="Arial"/>
          <w:szCs w:val="20"/>
          <w:lang w:eastAsia="nb-NO"/>
        </w:rPr>
      </w:pPr>
      <w:r w:rsidRPr="00226E01">
        <w:rPr>
          <w:rFonts w:ascii="Arial" w:eastAsia="Calibri" w:hAnsi="Arial" w:cs="Arial"/>
          <w:szCs w:val="20"/>
          <w:lang w:eastAsia="nb-NO"/>
        </w:rPr>
        <w:t>I årene som kommer er det nødvendig at helse- og omsorgs</w:t>
      </w:r>
      <w:r w:rsidRPr="00226E01">
        <w:rPr>
          <w:rFonts w:ascii="Arial" w:eastAsia="Calibri" w:hAnsi="Arial" w:cs="Arial"/>
          <w:szCs w:val="20"/>
          <w:lang w:eastAsia="nb-NO"/>
        </w:rPr>
        <w:softHyphen/>
        <w:t>tjenestene tilpasser seg at det blir flere eldre, utviklingen av ny teknologi, at kommunene får flere opp</w:t>
      </w:r>
      <w:r w:rsidRPr="00226E01">
        <w:rPr>
          <w:rFonts w:ascii="Arial" w:eastAsia="Calibri" w:hAnsi="Arial" w:cs="Arial"/>
          <w:szCs w:val="20"/>
          <w:lang w:eastAsia="nb-NO"/>
        </w:rPr>
        <w:softHyphen/>
        <w:t>gaver fra staten og at flere kan bo hjemme isteden</w:t>
      </w:r>
      <w:r w:rsidRPr="00226E01">
        <w:rPr>
          <w:rFonts w:ascii="Arial" w:eastAsia="Calibri" w:hAnsi="Arial" w:cs="Arial"/>
          <w:szCs w:val="20"/>
          <w:lang w:eastAsia="nb-NO"/>
        </w:rPr>
        <w:softHyphen/>
        <w:t xml:space="preserve">for på institusjon. Derfor er det viktig å arbeide systematisk med utvikling av tjenestene. </w:t>
      </w:r>
    </w:p>
    <w:p w14:paraId="27E7502F" w14:textId="77777777" w:rsidR="006802FF" w:rsidRPr="00226E01" w:rsidRDefault="006802FF" w:rsidP="006802FF">
      <w:pPr>
        <w:pBdr>
          <w:top w:val="single" w:sz="4" w:space="3" w:color="BFBFBF" w:themeColor="background1" w:themeShade="BF"/>
          <w:left w:val="single" w:sz="4" w:space="0" w:color="BFBFBF" w:themeColor="background1" w:themeShade="BF"/>
          <w:bottom w:val="single" w:sz="4" w:space="1" w:color="BFBFBF" w:themeColor="background1" w:themeShade="BF"/>
          <w:right w:val="single" w:sz="4" w:space="0" w:color="BFBFBF" w:themeColor="background1" w:themeShade="BF"/>
        </w:pBdr>
        <w:spacing w:after="120"/>
        <w:jc w:val="center"/>
        <w:rPr>
          <w:rFonts w:ascii="Arial" w:eastAsia="Calibri" w:hAnsi="Arial" w:cs="Times New Roman"/>
          <w:szCs w:val="24"/>
          <w:lang w:eastAsia="nb-NO"/>
        </w:rPr>
      </w:pPr>
      <w:r w:rsidRPr="00226E01">
        <w:rPr>
          <w:rFonts w:ascii="Arial" w:eastAsia="Calibri" w:hAnsi="Arial" w:cs="Times New Roman"/>
          <w:noProof/>
          <w:szCs w:val="24"/>
          <w:lang w:eastAsia="nb-NO"/>
        </w:rPr>
        <w:drawing>
          <wp:inline distT="0" distB="0" distL="0" distR="0" wp14:anchorId="48729D71" wp14:editId="1DAFCB2E">
            <wp:extent cx="2628000" cy="2628000"/>
            <wp:effectExtent l="0" t="0" r="1270" b="127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mnings sirkel.png"/>
                    <pic:cNvPicPr/>
                  </pic:nvPicPr>
                  <pic:blipFill>
                    <a:blip r:embed="rId18"/>
                    <a:stretch>
                      <a:fillRect/>
                    </a:stretch>
                  </pic:blipFill>
                  <pic:spPr>
                    <a:xfrm>
                      <a:off x="0" y="0"/>
                      <a:ext cx="2628000" cy="2628000"/>
                    </a:xfrm>
                    <a:prstGeom prst="rect">
                      <a:avLst/>
                    </a:prstGeom>
                  </pic:spPr>
                </pic:pic>
              </a:graphicData>
            </a:graphic>
          </wp:inline>
        </w:drawing>
      </w:r>
    </w:p>
    <w:p w14:paraId="6FFBE806" w14:textId="77777777" w:rsidR="006802FF" w:rsidRPr="00226E01" w:rsidRDefault="006802FF" w:rsidP="006802FF">
      <w:pPr>
        <w:spacing w:after="120"/>
        <w:rPr>
          <w:rFonts w:ascii="Arial" w:eastAsia="Calibri" w:hAnsi="Arial" w:cs="Times New Roman"/>
          <w:szCs w:val="24"/>
          <w:lang w:eastAsia="nb-NO"/>
        </w:rPr>
      </w:pPr>
      <w:r w:rsidRPr="00226E01">
        <w:rPr>
          <w:rFonts w:ascii="Arial" w:eastAsia="Calibri" w:hAnsi="Arial" w:cs="Times New Roman"/>
          <w:szCs w:val="24"/>
          <w:lang w:eastAsia="nb-NO"/>
        </w:rPr>
        <w:t>«</w:t>
      </w:r>
      <w:proofErr w:type="spellStart"/>
      <w:r w:rsidRPr="00226E01">
        <w:rPr>
          <w:rFonts w:ascii="Arial" w:eastAsia="Calibri" w:hAnsi="Arial" w:cs="Times New Roman"/>
          <w:szCs w:val="24"/>
          <w:lang w:eastAsia="nb-NO"/>
        </w:rPr>
        <w:t>Demings</w:t>
      </w:r>
      <w:proofErr w:type="spellEnd"/>
      <w:r w:rsidRPr="00226E01">
        <w:rPr>
          <w:rFonts w:ascii="Arial" w:eastAsia="Calibri" w:hAnsi="Arial" w:cs="Times New Roman"/>
          <w:szCs w:val="24"/>
          <w:lang w:eastAsia="nb-NO"/>
        </w:rPr>
        <w:t xml:space="preserve"> sirkel» er en anerkjent metode for utvikling. Den beskriver et arbeid med utvikling i fem faser. I prak</w:t>
      </w:r>
      <w:r w:rsidRPr="00226E01">
        <w:rPr>
          <w:rFonts w:ascii="Arial" w:eastAsia="Calibri" w:hAnsi="Arial" w:cs="Times New Roman"/>
          <w:szCs w:val="24"/>
          <w:lang w:eastAsia="nb-NO"/>
        </w:rPr>
        <w:softHyphen/>
        <w:t>sis arbeider man gjerne med flere trinn parallelt. Metoden er egnet både på strategisk og operativt nivå i kommunen.</w:t>
      </w:r>
    </w:p>
    <w:p w14:paraId="2E011CED" w14:textId="77777777" w:rsidR="006802FF" w:rsidRPr="00226E01" w:rsidRDefault="006802FF" w:rsidP="006802FF">
      <w:pPr>
        <w:spacing w:after="120"/>
        <w:rPr>
          <w:rFonts w:ascii="Arial" w:eastAsia="Calibri" w:hAnsi="Arial" w:cs="Times New Roman"/>
          <w:szCs w:val="24"/>
          <w:lang w:eastAsia="nb-NO"/>
        </w:rPr>
      </w:pPr>
      <w:r w:rsidRPr="00226E01">
        <w:rPr>
          <w:rFonts w:ascii="Arial" w:eastAsia="Calibri" w:hAnsi="Arial" w:cs="Times New Roman"/>
          <w:szCs w:val="24"/>
          <w:lang w:eastAsia="nb-NO"/>
        </w:rPr>
        <w:t>Helse- og omsorgstjenestene i Dønna har i likhet med andre kommuner vært preget av at drift og utføring (fase 3) har vært mest prioritert. Arbeidet med de andre fasene bør prioriteres høyere. Det blir blant annet viktig å sikre til</w:t>
      </w:r>
      <w:r w:rsidRPr="00226E01">
        <w:rPr>
          <w:rFonts w:ascii="Arial" w:eastAsia="Calibri" w:hAnsi="Arial" w:cs="Times New Roman"/>
          <w:szCs w:val="24"/>
          <w:lang w:eastAsia="nb-NO"/>
        </w:rPr>
        <w:softHyphen/>
        <w:t>strekkelig kapasitet til å planlegge, evaluere og følge opp.</w:t>
      </w:r>
    </w:p>
    <w:p w14:paraId="7BBF758E" w14:textId="77777777" w:rsidR="006802FF" w:rsidRPr="00226E01" w:rsidRDefault="006802FF" w:rsidP="006802FF">
      <w:pPr>
        <w:pStyle w:val="Overskrift4"/>
      </w:pPr>
      <w:r w:rsidRPr="00226E01">
        <w:t>Ny organisering gir grunnlag for mer helhetlig tekning</w:t>
      </w:r>
    </w:p>
    <w:p w14:paraId="7B0DB108" w14:textId="09CB54AA" w:rsidR="006802FF" w:rsidRPr="00226E01" w:rsidRDefault="006802FF" w:rsidP="006802FF">
      <w:pPr>
        <w:rPr>
          <w:rFonts w:ascii="Arial" w:eastAsia="Calibri" w:hAnsi="Arial" w:cs="Times New Roman"/>
          <w:szCs w:val="24"/>
          <w:lang w:eastAsia="nb-NO"/>
        </w:rPr>
      </w:pPr>
      <w:r w:rsidRPr="00226E01">
        <w:rPr>
          <w:rFonts w:ascii="Arial" w:eastAsia="Calibri" w:hAnsi="Arial" w:cs="Times New Roman"/>
          <w:szCs w:val="24"/>
          <w:lang w:eastAsia="nb-NO"/>
        </w:rPr>
        <w:t>Dønna kommune har opprettet stillingen helse- og omsorgsleder fra 1. januar 2020. Stillingen er en del av rådmannens ledergruppe. Etableringen av stillingen er ment å styrke styringen av kommunens helse- og omsorgstjenester på strategisk nivå. En felles organisatorisk enhet for disse tjenestene vil gjøre samarbeid og samordning lettere. Målet er at bruke</w:t>
      </w:r>
      <w:r w:rsidR="00AD783F">
        <w:rPr>
          <w:rFonts w:ascii="Arial" w:eastAsia="Calibri" w:hAnsi="Arial" w:cs="Times New Roman"/>
          <w:szCs w:val="24"/>
          <w:lang w:eastAsia="nb-NO"/>
        </w:rPr>
        <w:t>r</w:t>
      </w:r>
      <w:r w:rsidRPr="00226E01">
        <w:rPr>
          <w:rFonts w:ascii="Arial" w:eastAsia="Calibri" w:hAnsi="Arial" w:cs="Times New Roman"/>
          <w:szCs w:val="24"/>
          <w:lang w:eastAsia="nb-NO"/>
        </w:rPr>
        <w:t xml:space="preserve">e som trenger flere tjenester skal oppleve en god sammenheng mellom de ulike delene av tilbudet. </w:t>
      </w:r>
    </w:p>
    <w:p w14:paraId="574D8833" w14:textId="77777777" w:rsidR="006802FF" w:rsidRPr="00226E01" w:rsidRDefault="006802FF" w:rsidP="006802FF">
      <w:pPr>
        <w:pStyle w:val="Overskrift4"/>
      </w:pPr>
      <w:r w:rsidRPr="00226E01">
        <w:t>Utvikling av tildelingsfunksjonen</w:t>
      </w:r>
    </w:p>
    <w:p w14:paraId="546EF5F3" w14:textId="77777777" w:rsidR="00EA4B0C" w:rsidRPr="00A2454A" w:rsidRDefault="00EA4B0C" w:rsidP="00EA4B0C">
      <w:pPr>
        <w:pStyle w:val="Brdtekst"/>
        <w:rPr>
          <w:lang w:eastAsia="nb-NO"/>
        </w:rPr>
      </w:pPr>
      <w:r w:rsidRPr="00A2454A">
        <w:rPr>
          <w:lang w:eastAsia="nb-NO"/>
        </w:rPr>
        <w:t xml:space="preserve">Ved tildeling av tjenester er det viktig å legge vekt på brukerens situasjon og hva som er viktig for brukeren. Bruken av spørsmålet «Hva er viktig for deg?» kan være et viktig virkemiddel for å få </w:t>
      </w:r>
      <w:r w:rsidRPr="00A2454A">
        <w:rPr>
          <w:lang w:eastAsia="nb-NO"/>
        </w:rPr>
        <w:lastRenderedPageBreak/>
        <w:t>frem hva som egentlig er det viktigste for brukeren. Om man skal ta mestring og brukernes mål på alvor, må man møte brukerne på en annen måte enn det som før har vært vanlig.</w:t>
      </w:r>
    </w:p>
    <w:p w14:paraId="3FDE5AEC" w14:textId="1B9EA43B" w:rsidR="00EA4B0C" w:rsidRPr="00A2454A" w:rsidRDefault="00EA4B0C" w:rsidP="00EA4B0C">
      <w:pPr>
        <w:pStyle w:val="Brdtekst"/>
        <w:rPr>
          <w:lang w:eastAsia="nb-NO"/>
        </w:rPr>
      </w:pPr>
      <w:r w:rsidRPr="00A2454A">
        <w:rPr>
          <w:lang w:eastAsia="nb-NO"/>
        </w:rPr>
        <w:t xml:space="preserve">Det er avgjørende å sikre en helhetlig og smart tilnærming til søknader, saksbehandling, vedtak og utføring av tjenester. Ansatte som fyller disse </w:t>
      </w:r>
      <w:proofErr w:type="gramStart"/>
      <w:r w:rsidR="00F3219D" w:rsidRPr="00A2454A">
        <w:rPr>
          <w:lang w:eastAsia="nb-NO"/>
        </w:rPr>
        <w:t>funksjonene</w:t>
      </w:r>
      <w:proofErr w:type="gramEnd"/>
      <w:r w:rsidRPr="00A2454A">
        <w:rPr>
          <w:lang w:eastAsia="nb-NO"/>
        </w:rPr>
        <w:t xml:space="preserve"> må ha oversikt på alle tjenester og sjekke ut i hvert tilfelle om tjenester lavere i mestringstrappen kan fylle behovet. Kartlegging med fokus på egne og nettverkets ressurser der k</w:t>
      </w:r>
      <w:r w:rsidRPr="00A2454A">
        <w:rPr>
          <w:rFonts w:cstheme="minorHAnsi"/>
          <w:szCs w:val="20"/>
        </w:rPr>
        <w:t xml:space="preserve">ommunen ikke nødvendigvis blir første instans, kan gi nye måter å løse utfordringer på. </w:t>
      </w:r>
      <w:r w:rsidRPr="00A2454A">
        <w:rPr>
          <w:lang w:eastAsia="nb-NO"/>
        </w:rPr>
        <w:t xml:space="preserve">Her må innovasjon i tjenestene skapes sammen. </w:t>
      </w:r>
    </w:p>
    <w:p w14:paraId="5052DBF0" w14:textId="7A1D6157" w:rsidR="00EB48CE" w:rsidRPr="00A2454A" w:rsidRDefault="00F3219D" w:rsidP="00FC6C2A">
      <w:pPr>
        <w:rPr>
          <w:lang w:eastAsia="nb-NO"/>
        </w:rPr>
      </w:pPr>
      <w:r w:rsidRPr="00A2454A">
        <w:t xml:space="preserve">Målet vil være å utvikle rutiner i Dønna som sikrer en tildeling i tråd med disse prinsippene. </w:t>
      </w:r>
      <w:r w:rsidR="004910D7" w:rsidRPr="00A2454A">
        <w:t xml:space="preserve">Trolig vil det være nødvendig med et systematisk arbeid over flere år, </w:t>
      </w:r>
      <w:r w:rsidR="00A2454A">
        <w:t>hvo</w:t>
      </w:r>
      <w:r w:rsidR="00FF723C" w:rsidRPr="00A2454A">
        <w:t>r</w:t>
      </w:r>
      <w:r w:rsidR="004910D7" w:rsidRPr="00A2454A">
        <w:t xml:space="preserve"> også sider av dagens kultur blir utfordret.</w:t>
      </w:r>
      <w:r w:rsidR="004910D7" w:rsidRPr="00A2454A">
        <w:rPr>
          <w:lang w:eastAsia="nb-NO"/>
        </w:rPr>
        <w:t xml:space="preserve"> </w:t>
      </w:r>
      <w:r w:rsidR="00A2454A">
        <w:rPr>
          <w:lang w:eastAsia="nb-NO"/>
        </w:rPr>
        <w:t>En</w:t>
      </w:r>
      <w:r w:rsidR="00FC6C2A">
        <w:rPr>
          <w:lang w:eastAsia="nb-NO"/>
        </w:rPr>
        <w:t xml:space="preserve"> mulighet kan være å samle arbeidet med saksbehandlingen for tildelingen av ulike tjenester, og at arbeidet i større grad blir utført uavhengig av enhetene som utfører tjenester. Tiltaket vil kunne bidra til å profesjonalisere denne viktige funksjonen.</w:t>
      </w:r>
      <w:r w:rsidR="00115217" w:rsidRPr="00A2454A">
        <w:rPr>
          <w:lang w:eastAsia="nb-NO"/>
        </w:rPr>
        <w:t xml:space="preserve"> En fallgruve med denne funksjonen er å legge for stor vekt på omsorg og for lite vekt på mestring.</w:t>
      </w:r>
      <w:r w:rsidR="00FC6C2A">
        <w:rPr>
          <w:lang w:eastAsia="nb-NO"/>
        </w:rPr>
        <w:t xml:space="preserve"> Noen kommuner har derfor valgt å vernepleiere, ergoterapeuter og fysioterapeuter og andre mestringsorienterte profesjoner i denne funksjonen.</w:t>
      </w:r>
    </w:p>
    <w:p w14:paraId="15CC559D" w14:textId="37560194" w:rsidR="00115217" w:rsidRDefault="00115217" w:rsidP="00115217">
      <w:pPr>
        <w:rPr>
          <w:lang w:eastAsia="nb-NO"/>
        </w:rPr>
      </w:pPr>
      <w:r w:rsidRPr="00A2454A">
        <w:t>En del kommuner har hatt ambisjoner om å etablere entydige tildelingskriterier som skal gi grunn</w:t>
      </w:r>
      <w:r w:rsidRPr="00A2454A">
        <w:softHyphen/>
        <w:t>lag for tildeling av tjenester. Erfaringene er at brukernes behov er så sammensatte at det er svært krevende å etablere slike kriterier. Derimot er erfaringene gode for kommuner som har arbeidet med å profesjonalisere tildelingsprosessen. En grundigere og mer dialogbasert kartlegging av den enkelte brukers behov</w:t>
      </w:r>
      <w:r w:rsidR="00631D5F">
        <w:t xml:space="preserve"> fører til</w:t>
      </w:r>
      <w:r w:rsidRPr="00A2454A">
        <w:t xml:space="preserve"> tjeneste</w:t>
      </w:r>
      <w:r w:rsidR="00631D5F">
        <w:t>r</w:t>
      </w:r>
      <w:r w:rsidRPr="00A2454A">
        <w:t xml:space="preserve"> </w:t>
      </w:r>
      <w:r w:rsidR="00631D5F">
        <w:t xml:space="preserve">som </w:t>
      </w:r>
      <w:r w:rsidRPr="00A2454A">
        <w:t>i større grad er tilpasset brukernes mål og behov.</w:t>
      </w:r>
    </w:p>
    <w:p w14:paraId="5AFD3031" w14:textId="77777777" w:rsidR="00C94562" w:rsidRPr="00226E01" w:rsidRDefault="00C94562" w:rsidP="004910D7">
      <w:pPr>
        <w:rPr>
          <w:lang w:eastAsia="nb-NO"/>
        </w:rPr>
      </w:pPr>
      <w:r w:rsidRPr="00226E01">
        <w:rPr>
          <w:lang w:eastAsia="nb-NO"/>
        </w:rPr>
        <w:br w:type="page"/>
      </w:r>
    </w:p>
    <w:p w14:paraId="3E2E9E91" w14:textId="77777777" w:rsidR="00EA28BB" w:rsidRPr="00226E01" w:rsidRDefault="000C3BD0" w:rsidP="000C3BD0">
      <w:pPr>
        <w:pStyle w:val="Overskrift1"/>
        <w:rPr>
          <w:lang w:eastAsia="nb-NO"/>
        </w:rPr>
      </w:pPr>
      <w:bookmarkStart w:id="16" w:name="_Toc69810938"/>
      <w:r w:rsidRPr="00226E01">
        <w:rPr>
          <w:lang w:eastAsia="nb-NO"/>
        </w:rPr>
        <w:lastRenderedPageBreak/>
        <w:t>Boliger og sykehjem for eldre</w:t>
      </w:r>
      <w:bookmarkEnd w:id="16"/>
    </w:p>
    <w:p w14:paraId="30BA1DE7" w14:textId="77777777" w:rsidR="00C41F01" w:rsidRDefault="005439F4" w:rsidP="00AE6853">
      <w:pPr>
        <w:pStyle w:val="Overskrift2"/>
        <w:ind w:left="578" w:hanging="578"/>
        <w:rPr>
          <w:lang w:eastAsia="nb-NO"/>
        </w:rPr>
      </w:pPr>
      <w:bookmarkStart w:id="17" w:name="_Toc69810939"/>
      <w:r w:rsidRPr="00226E01">
        <w:rPr>
          <w:lang w:eastAsia="nb-NO"/>
        </w:rPr>
        <w:t>Kommunal b</w:t>
      </w:r>
      <w:r w:rsidR="000C3BD0" w:rsidRPr="00226E01">
        <w:rPr>
          <w:lang w:eastAsia="nb-NO"/>
        </w:rPr>
        <w:t>oligpolitikk</w:t>
      </w:r>
      <w:r w:rsidRPr="00226E01">
        <w:rPr>
          <w:lang w:eastAsia="nb-NO"/>
        </w:rPr>
        <w:t xml:space="preserve"> for eldre</w:t>
      </w:r>
      <w:bookmarkEnd w:id="17"/>
    </w:p>
    <w:p w14:paraId="39DC951F" w14:textId="54D2A96A" w:rsidR="00BE286C" w:rsidRPr="00226E01" w:rsidRDefault="00BE286C" w:rsidP="00C41F01">
      <w:pPr>
        <w:pStyle w:val="Overskrift4"/>
        <w:rPr>
          <w:lang w:eastAsia="nb-NO"/>
        </w:rPr>
      </w:pPr>
      <w:r w:rsidRPr="00226E01">
        <w:rPr>
          <w:lang w:eastAsia="nb-NO"/>
        </w:rPr>
        <w:t>Betydelige investeringer for å sikre tilstrekkelig kapasitet</w:t>
      </w:r>
    </w:p>
    <w:p w14:paraId="5E51AB7D" w14:textId="2FEBF2B8" w:rsidR="00BE286C" w:rsidRPr="00226E01" w:rsidRDefault="00BE286C" w:rsidP="00BE286C">
      <w:pPr>
        <w:pStyle w:val="Brdtekst"/>
        <w:rPr>
          <w:lang w:eastAsia="nb-NO"/>
        </w:rPr>
      </w:pPr>
      <w:r w:rsidRPr="00226E01">
        <w:rPr>
          <w:lang w:eastAsia="nb-NO"/>
        </w:rPr>
        <w:t>Som tidligere nevnt vil behovet for tjenester øke med 89 prosent til 204</w:t>
      </w:r>
      <w:r w:rsidR="00631D5F">
        <w:rPr>
          <w:lang w:eastAsia="nb-NO"/>
        </w:rPr>
        <w:t>5</w:t>
      </w:r>
      <w:r w:rsidRPr="00226E01">
        <w:rPr>
          <w:lang w:eastAsia="nb-NO"/>
        </w:rPr>
        <w:t>. Behovet for sykehjem og kommunale utleieboliger vil øke i omtrent samme omfang dersom Dønna fortsetter som før. For Dønna kommune vil det være nødvendig med betydelige investeringer for å sikre tilstrekkelig kapasitet for sykehjem og kommunale utleieboliger. Det er nødvendig å ta stilling til hvordan denne utbyggingen skal skje.</w:t>
      </w:r>
    </w:p>
    <w:p w14:paraId="7E2CC375" w14:textId="77777777" w:rsidR="00BE286C" w:rsidRPr="00226E01" w:rsidRDefault="00BE286C" w:rsidP="00BE286C">
      <w:pPr>
        <w:pStyle w:val="Brdtekst"/>
        <w:rPr>
          <w:lang w:eastAsia="nb-NO"/>
        </w:rPr>
      </w:pPr>
      <w:r w:rsidRPr="00226E01">
        <w:rPr>
          <w:lang w:eastAsia="nb-NO"/>
        </w:rPr>
        <w:t>Dersom innbyggerne i større grad tar ansvar for egen tilpasset bolig, vil behovet for kommunale investeringer bli redusert. Reduserte investeringer vil gjøre at kommunen kan bruke mer på å gi gode tjenester til innbyggerne</w:t>
      </w:r>
      <w:r w:rsidR="001B2FFA" w:rsidRPr="00226E01">
        <w:rPr>
          <w:lang w:eastAsia="nb-NO"/>
        </w:rPr>
        <w:t>.</w:t>
      </w:r>
    </w:p>
    <w:p w14:paraId="165352AC" w14:textId="77777777" w:rsidR="000C3BD0" w:rsidRPr="00226E01" w:rsidRDefault="000C3BD0" w:rsidP="000C3BD0">
      <w:pPr>
        <w:pStyle w:val="Overskrift4"/>
        <w:rPr>
          <w:lang w:eastAsia="nb-NO"/>
        </w:rPr>
      </w:pPr>
      <w:r w:rsidRPr="00226E01">
        <w:rPr>
          <w:lang w:eastAsia="nb-NO"/>
        </w:rPr>
        <w:t>Sats på boliger i sentrum</w:t>
      </w:r>
    </w:p>
    <w:p w14:paraId="15974B02" w14:textId="54B92B63" w:rsidR="00AF2BE4" w:rsidRPr="00226E01" w:rsidRDefault="000C3BD0" w:rsidP="000C3BD0">
      <w:pPr>
        <w:pStyle w:val="Brdtekst"/>
        <w:rPr>
          <w:lang w:eastAsia="nb-NO"/>
        </w:rPr>
      </w:pPr>
      <w:r w:rsidRPr="00226E01">
        <w:rPr>
          <w:lang w:eastAsia="nb-NO"/>
        </w:rPr>
        <w:t>I Norge har det vært en betydelig økning i antall personer over 50 år som kjøper ny bolig</w:t>
      </w:r>
      <w:r w:rsidRPr="00226E01">
        <w:rPr>
          <w:color w:val="FF0000"/>
          <w:lang w:eastAsia="nb-NO"/>
        </w:rPr>
        <w:t xml:space="preserve">. </w:t>
      </w:r>
      <w:r w:rsidR="00AF2BE4" w:rsidRPr="00226E01">
        <w:rPr>
          <w:lang w:eastAsia="nb-NO"/>
        </w:rPr>
        <w:t xml:space="preserve">Det har også vært flere eldre som tar opp lån for å finansiere en ny bolig. </w:t>
      </w:r>
      <w:r w:rsidRPr="00226E01">
        <w:rPr>
          <w:lang w:eastAsia="nb-NO"/>
        </w:rPr>
        <w:t>Mange ønsker seg lettstelte boliger</w:t>
      </w:r>
      <w:r w:rsidR="00AF2BE4" w:rsidRPr="00226E01">
        <w:rPr>
          <w:lang w:eastAsia="nb-NO"/>
        </w:rPr>
        <w:t xml:space="preserve"> med </w:t>
      </w:r>
      <w:r w:rsidR="00AF2BE4" w:rsidRPr="00226E01">
        <w:t xml:space="preserve">nærhet til lokalsenter med forretninger, kafeer, kulturtilbud og gode møteplasser. En slik lokalisering er </w:t>
      </w:r>
      <w:r w:rsidR="005C699C">
        <w:t>i</w:t>
      </w:r>
      <w:r w:rsidR="00AF2BE4" w:rsidRPr="00226E01">
        <w:t xml:space="preserve"> tråd med anbefalingene fra Norske </w:t>
      </w:r>
      <w:r w:rsidR="00086E3E">
        <w:t>a</w:t>
      </w:r>
      <w:r w:rsidR="00AF2BE4" w:rsidRPr="00226E01">
        <w:t>rkitekters landsforbund</w:t>
      </w:r>
      <w:r w:rsidR="00AF2BE4" w:rsidRPr="00226E01">
        <w:rPr>
          <w:rStyle w:val="Fotnotereferanse"/>
        </w:rPr>
        <w:footnoteReference w:id="4"/>
      </w:r>
      <w:r w:rsidR="00AF2BE4" w:rsidRPr="00226E01">
        <w:t xml:space="preserve"> om et alders</w:t>
      </w:r>
      <w:r w:rsidR="00AF2BE4" w:rsidRPr="00226E01">
        <w:softHyphen/>
        <w:t>vennlig nærmiljø</w:t>
      </w:r>
      <w:r w:rsidR="005C699C">
        <w:t>.</w:t>
      </w:r>
    </w:p>
    <w:p w14:paraId="682539E1" w14:textId="77777777" w:rsidR="000C3BD0" w:rsidRPr="00226E01" w:rsidRDefault="00F2393C" w:rsidP="000C3BD0">
      <w:pPr>
        <w:pStyle w:val="Brdtekst"/>
        <w:rPr>
          <w:lang w:eastAsia="nb-NO"/>
        </w:rPr>
      </w:pPr>
      <w:r w:rsidRPr="00226E01">
        <w:rPr>
          <w:lang w:eastAsia="nb-NO"/>
        </w:rPr>
        <w:t>En slik lokalisering vil også kunne bidra til kort avstand til kommunale helse- og omsorgstjenester. Muligheten for å kunne få helsehjelp vil kunne bidra til trygghet for innbyggerne. Korte avstander vil kunne gjøre at kommunale helsearbeidere bruker mindre tid på transport til brukere som trenger hjelp.</w:t>
      </w:r>
    </w:p>
    <w:p w14:paraId="772A68BE" w14:textId="77777777" w:rsidR="008B3A85" w:rsidRPr="00226E01" w:rsidRDefault="005D2D69" w:rsidP="008B3A85">
      <w:pPr>
        <w:pStyle w:val="Overskrift4"/>
        <w:rPr>
          <w:lang w:eastAsia="nb-NO"/>
        </w:rPr>
      </w:pPr>
      <w:r w:rsidRPr="00226E01">
        <w:rPr>
          <w:lang w:eastAsia="nb-NO"/>
        </w:rPr>
        <w:t>Hva skal til for at e</w:t>
      </w:r>
      <w:r w:rsidR="008B3A85" w:rsidRPr="00226E01">
        <w:rPr>
          <w:lang w:eastAsia="nb-NO"/>
        </w:rPr>
        <w:t>ldre tar ansvar for egen bolig</w:t>
      </w:r>
      <w:r w:rsidRPr="00226E01">
        <w:rPr>
          <w:lang w:eastAsia="nb-NO"/>
        </w:rPr>
        <w:t>?</w:t>
      </w:r>
    </w:p>
    <w:p w14:paraId="31013277" w14:textId="65808FFF" w:rsidR="005D2D69" w:rsidRPr="00226E01" w:rsidRDefault="008B3A85" w:rsidP="008B3A85">
      <w:pPr>
        <w:rPr>
          <w:lang w:eastAsia="nb-NO"/>
        </w:rPr>
      </w:pPr>
      <w:r w:rsidRPr="00226E01">
        <w:rPr>
          <w:lang w:eastAsia="nb-NO"/>
        </w:rPr>
        <w:t xml:space="preserve">I likhet med mange andre distriktskommuner har det i Dønna vært høy andel eldre </w:t>
      </w:r>
      <w:r w:rsidR="00AA447C">
        <w:rPr>
          <w:lang w:eastAsia="nb-NO"/>
        </w:rPr>
        <w:t xml:space="preserve">som </w:t>
      </w:r>
      <w:r w:rsidRPr="00226E01">
        <w:rPr>
          <w:lang w:eastAsia="nb-NO"/>
        </w:rPr>
        <w:t xml:space="preserve">enten bor på sykehjem eller i en kommunal utleiebolig (omsorgsbolig). </w:t>
      </w:r>
      <w:r w:rsidR="005D2D69" w:rsidRPr="00226E01">
        <w:rPr>
          <w:lang w:eastAsia="nb-NO"/>
        </w:rPr>
        <w:t>Kommunen har altså vært preget av en kultur hvor kommunen i stor grad tar ansvar for boliger til eldre.</w:t>
      </w:r>
      <w:r w:rsidR="00437D79" w:rsidRPr="00226E01">
        <w:rPr>
          <w:lang w:eastAsia="nb-NO"/>
        </w:rPr>
        <w:t xml:space="preserve"> </w:t>
      </w:r>
      <w:r w:rsidR="00AA16FB" w:rsidRPr="00226E01">
        <w:rPr>
          <w:lang w:eastAsia="nb-NO"/>
        </w:rPr>
        <w:t xml:space="preserve">I helse- og mestringsplanen er det et mål å endre denne kulturen slik at eldre i større grad tar ansvar </w:t>
      </w:r>
      <w:r w:rsidR="008F6DF0">
        <w:rPr>
          <w:lang w:eastAsia="nb-NO"/>
        </w:rPr>
        <w:t xml:space="preserve">for </w:t>
      </w:r>
      <w:r w:rsidR="00AA16FB" w:rsidRPr="00226E01">
        <w:rPr>
          <w:lang w:eastAsia="nb-NO"/>
        </w:rPr>
        <w:t>egen bolig, i tråd med prin</w:t>
      </w:r>
      <w:r w:rsidR="00B05E32">
        <w:rPr>
          <w:lang w:eastAsia="nb-NO"/>
        </w:rPr>
        <w:softHyphen/>
      </w:r>
      <w:r w:rsidR="00AA16FB" w:rsidRPr="00226E01">
        <w:rPr>
          <w:lang w:eastAsia="nb-NO"/>
        </w:rPr>
        <w:t>sippene i «kommune 3.0»</w:t>
      </w:r>
      <w:r w:rsidR="00FC28F1">
        <w:rPr>
          <w:lang w:eastAsia="nb-NO"/>
        </w:rPr>
        <w:t>.</w:t>
      </w:r>
    </w:p>
    <w:p w14:paraId="15F9D95F" w14:textId="615CDF20" w:rsidR="008B3A85" w:rsidRPr="00226E01" w:rsidRDefault="005D2D69" w:rsidP="008B3A85">
      <w:pPr>
        <w:rPr>
          <w:lang w:eastAsia="nb-NO"/>
        </w:rPr>
      </w:pPr>
      <w:r w:rsidRPr="00226E01">
        <w:rPr>
          <w:lang w:eastAsia="nb-NO"/>
        </w:rPr>
        <w:t>En v</w:t>
      </w:r>
      <w:r w:rsidR="008B3A85" w:rsidRPr="00226E01">
        <w:rPr>
          <w:lang w:eastAsia="nb-NO"/>
        </w:rPr>
        <w:t>iktig grunn er at det finnes for få egnede boliger/leiligheter i nærheten av lokalsenteret</w:t>
      </w:r>
      <w:r w:rsidRPr="00226E01">
        <w:rPr>
          <w:lang w:eastAsia="nb-NO"/>
        </w:rPr>
        <w:t>. For at eldre skal kunne ta ansvar for egen bolig er det nødvendig å bygge egnede boliger.</w:t>
      </w:r>
      <w:r w:rsidR="00AA16FB" w:rsidRPr="00226E01">
        <w:rPr>
          <w:lang w:eastAsia="nb-NO"/>
        </w:rPr>
        <w:t xml:space="preserve"> </w:t>
      </w:r>
      <w:r w:rsidRPr="00226E01">
        <w:rPr>
          <w:lang w:eastAsia="nb-NO"/>
        </w:rPr>
        <w:t xml:space="preserve">En annen grunn </w:t>
      </w:r>
      <w:r w:rsidR="00FC28F1">
        <w:rPr>
          <w:lang w:eastAsia="nb-NO"/>
        </w:rPr>
        <w:t xml:space="preserve">er </w:t>
      </w:r>
      <w:r w:rsidRPr="00226E01">
        <w:rPr>
          <w:lang w:eastAsia="nb-NO"/>
        </w:rPr>
        <w:t xml:space="preserve">at boligene som finnes koster mer enn </w:t>
      </w:r>
      <w:r w:rsidR="003D01F8">
        <w:rPr>
          <w:lang w:eastAsia="nb-NO"/>
        </w:rPr>
        <w:t xml:space="preserve">det man får fra </w:t>
      </w:r>
      <w:r w:rsidRPr="00226E01">
        <w:rPr>
          <w:lang w:eastAsia="nb-NO"/>
        </w:rPr>
        <w:t xml:space="preserve">salg av </w:t>
      </w:r>
      <w:r w:rsidRPr="00B05E32">
        <w:rPr>
          <w:lang w:eastAsia="nb-NO"/>
        </w:rPr>
        <w:t>eksisterende bolig.</w:t>
      </w:r>
      <w:r w:rsidR="00BB4EA9" w:rsidRPr="00B05E32">
        <w:rPr>
          <w:lang w:eastAsia="nb-NO"/>
        </w:rPr>
        <w:t xml:space="preserve"> </w:t>
      </w:r>
      <w:r w:rsidR="00FC6C2A" w:rsidRPr="00B05E32">
        <w:rPr>
          <w:lang w:eastAsia="nb-NO"/>
        </w:rPr>
        <w:t xml:space="preserve">Et tiltak kan derfor være </w:t>
      </w:r>
      <w:r w:rsidR="00B05E32" w:rsidRPr="00B05E32">
        <w:rPr>
          <w:lang w:eastAsia="nb-NO"/>
        </w:rPr>
        <w:t>å hjelpe</w:t>
      </w:r>
      <w:r w:rsidR="00BB4EA9" w:rsidRPr="00B05E32">
        <w:rPr>
          <w:lang w:eastAsia="nb-NO"/>
        </w:rPr>
        <w:t xml:space="preserve"> eldre </w:t>
      </w:r>
      <w:r w:rsidR="00B05E32" w:rsidRPr="00B05E32">
        <w:rPr>
          <w:lang w:eastAsia="nb-NO"/>
        </w:rPr>
        <w:t xml:space="preserve">med </w:t>
      </w:r>
      <w:r w:rsidR="00BB4EA9" w:rsidRPr="00B05E32">
        <w:rPr>
          <w:lang w:eastAsia="nb-NO"/>
        </w:rPr>
        <w:t xml:space="preserve">å </w:t>
      </w:r>
      <w:r w:rsidR="00B05E32" w:rsidRPr="00B05E32">
        <w:rPr>
          <w:lang w:eastAsia="nb-NO"/>
        </w:rPr>
        <w:t xml:space="preserve">ta opp lån til å </w:t>
      </w:r>
      <w:r w:rsidR="00BB4EA9" w:rsidRPr="00B05E32">
        <w:rPr>
          <w:lang w:eastAsia="nb-NO"/>
        </w:rPr>
        <w:t>finansiere en egnet bolig</w:t>
      </w:r>
      <w:r w:rsidR="00A752C3" w:rsidRPr="00B05E32">
        <w:rPr>
          <w:lang w:eastAsia="nb-NO"/>
        </w:rPr>
        <w:t>.</w:t>
      </w:r>
      <w:r w:rsidR="00052033" w:rsidRPr="00B05E32">
        <w:rPr>
          <w:lang w:eastAsia="nb-NO"/>
        </w:rPr>
        <w:t xml:space="preserve"> </w:t>
      </w:r>
      <w:r w:rsidR="00B05E32">
        <w:rPr>
          <w:lang w:eastAsia="nb-NO"/>
        </w:rPr>
        <w:t>Et annet tiltak kan være å oppmuntre til bygging av utleieboliger, som eldre kan leie uten å ta opp lån.</w:t>
      </w:r>
    </w:p>
    <w:p w14:paraId="40CF259D" w14:textId="77777777" w:rsidR="00C41F01" w:rsidRDefault="00A752C3" w:rsidP="00C41F01">
      <w:pPr>
        <w:pStyle w:val="Overskrift4"/>
      </w:pPr>
      <w:r w:rsidRPr="00226E01">
        <w:t>Plan for utbygging av tilbudet</w:t>
      </w:r>
    </w:p>
    <w:p w14:paraId="13C9ED93" w14:textId="4DE76309" w:rsidR="00107D0F" w:rsidRPr="00226E01" w:rsidRDefault="00A752C3" w:rsidP="00C41F01">
      <w:pPr>
        <w:rPr>
          <w:lang w:eastAsia="nb-NO"/>
        </w:rPr>
      </w:pPr>
      <w:r w:rsidRPr="00226E01">
        <w:rPr>
          <w:lang w:eastAsia="nb-NO"/>
        </w:rPr>
        <w:t xml:space="preserve">Det er nødvendig med en arealplan som legger til rette for bygging av boliger/leiligheter som egner seg for eldre. </w:t>
      </w:r>
      <w:r w:rsidR="002B3A5A" w:rsidRPr="00226E01">
        <w:rPr>
          <w:lang w:eastAsia="nb-NO"/>
        </w:rPr>
        <w:t>Kommunen kan gjennom arealdelen av kommuneplanen ta stilling til hvor slike boliger kan bygges, og om det kan være hensiktsmessig å bygge boligene i nærheten av et eventuelt nytt helsehus.</w:t>
      </w:r>
      <w:r w:rsidRPr="00226E01">
        <w:rPr>
          <w:lang w:eastAsia="nb-NO"/>
        </w:rPr>
        <w:t xml:space="preserve"> </w:t>
      </w:r>
    </w:p>
    <w:p w14:paraId="44ABC9C3" w14:textId="48F6776B" w:rsidR="00107D0F" w:rsidRPr="00226E01" w:rsidRDefault="005439F4" w:rsidP="00C41F01">
      <w:pPr>
        <w:rPr>
          <w:lang w:eastAsia="nb-NO"/>
        </w:rPr>
      </w:pPr>
      <w:r w:rsidRPr="00226E01">
        <w:rPr>
          <w:lang w:eastAsia="nb-NO"/>
        </w:rPr>
        <w:lastRenderedPageBreak/>
        <w:t>Flere distriktsk</w:t>
      </w:r>
      <w:r w:rsidR="00107D0F" w:rsidRPr="00226E01">
        <w:rPr>
          <w:lang w:eastAsia="nb-NO"/>
        </w:rPr>
        <w:t xml:space="preserve">ommuner har fått </w:t>
      </w:r>
      <w:r w:rsidRPr="00226E01">
        <w:rPr>
          <w:lang w:eastAsia="nb-NO"/>
        </w:rPr>
        <w:t>bygd egnede boliger for eldre gjennom et</w:t>
      </w:r>
      <w:r w:rsidR="00107D0F" w:rsidRPr="00226E01">
        <w:rPr>
          <w:lang w:eastAsia="nb-NO"/>
        </w:rPr>
        <w:t xml:space="preserve"> samarbeid med private aktører</w:t>
      </w:r>
      <w:r w:rsidRPr="00226E01">
        <w:rPr>
          <w:lang w:eastAsia="nb-NO"/>
        </w:rPr>
        <w:t>. E</w:t>
      </w:r>
      <w:r w:rsidR="00C41F01">
        <w:rPr>
          <w:lang w:eastAsia="nb-NO"/>
        </w:rPr>
        <w:t>t</w:t>
      </w:r>
      <w:r w:rsidRPr="00226E01">
        <w:rPr>
          <w:lang w:eastAsia="nb-NO"/>
        </w:rPr>
        <w:t xml:space="preserve"> slikt </w:t>
      </w:r>
      <w:r w:rsidR="00052033">
        <w:rPr>
          <w:lang w:eastAsia="nb-NO"/>
        </w:rPr>
        <w:t xml:space="preserve">tiltak </w:t>
      </w:r>
      <w:r w:rsidRPr="00226E01">
        <w:rPr>
          <w:lang w:eastAsia="nb-NO"/>
        </w:rPr>
        <w:t>kan også være aktuelt for Dønna kommune</w:t>
      </w:r>
    </w:p>
    <w:p w14:paraId="0D6821DF" w14:textId="77777777" w:rsidR="000C3BD0" w:rsidRPr="00226E01" w:rsidRDefault="000C3BD0" w:rsidP="000C3BD0">
      <w:pPr>
        <w:pStyle w:val="Brdtekst"/>
        <w:rPr>
          <w:lang w:eastAsia="nb-NO"/>
        </w:rPr>
      </w:pPr>
      <w:r w:rsidRPr="00226E01">
        <w:rPr>
          <w:lang w:eastAsia="nb-NO"/>
        </w:rPr>
        <w:t xml:space="preserve">En spørreundersøkelse blant innbyggerne i </w:t>
      </w:r>
      <w:r w:rsidR="00DB6FFB" w:rsidRPr="00226E01">
        <w:rPr>
          <w:lang w:eastAsia="nb-NO"/>
        </w:rPr>
        <w:t>Dønna</w:t>
      </w:r>
      <w:r w:rsidRPr="00226E01">
        <w:rPr>
          <w:lang w:eastAsia="nb-NO"/>
        </w:rPr>
        <w:t xml:space="preserve"> kan gi informasjon om hvor i kommunen eldre ønsker å bo og hvilke funk</w:t>
      </w:r>
      <w:r w:rsidRPr="00226E01">
        <w:rPr>
          <w:lang w:eastAsia="nb-NO"/>
        </w:rPr>
        <w:softHyphen/>
        <w:t>sjoner eldre ønsker i nærheten av sin bolig. En slik undersøkelse vil kunne gi et godt grunnlag for dialogen med private utbyggere og innspill til arealplanlegging.</w:t>
      </w:r>
    </w:p>
    <w:p w14:paraId="6EE82E4B" w14:textId="77777777" w:rsidR="005B3E6D" w:rsidRPr="00226E01" w:rsidRDefault="005B3E6D" w:rsidP="005B3E6D">
      <w:pPr>
        <w:pStyle w:val="Overskrift2"/>
        <w:rPr>
          <w:lang w:eastAsia="nb-NO"/>
        </w:rPr>
      </w:pPr>
      <w:bookmarkStart w:id="18" w:name="_Toc69810940"/>
      <w:r w:rsidRPr="00226E01">
        <w:rPr>
          <w:lang w:eastAsia="nb-NO"/>
        </w:rPr>
        <w:t>Alternativer for fremtidig struktur for sykehjem og boliger for eldre</w:t>
      </w:r>
      <w:bookmarkEnd w:id="18"/>
    </w:p>
    <w:p w14:paraId="5C44DB9F" w14:textId="77777777" w:rsidR="00D079B9" w:rsidRPr="00226E01" w:rsidRDefault="00D079B9" w:rsidP="00D079B9">
      <w:pPr>
        <w:pStyle w:val="Overskrift4"/>
        <w:rPr>
          <w:lang w:eastAsia="nb-NO"/>
        </w:rPr>
      </w:pPr>
      <w:r w:rsidRPr="00226E01">
        <w:rPr>
          <w:lang w:eastAsia="nb-NO"/>
        </w:rPr>
        <w:t>Viktig å ta stilling til fremtidig struktur for s</w:t>
      </w:r>
      <w:r w:rsidR="00160278" w:rsidRPr="00226E01">
        <w:rPr>
          <w:lang w:eastAsia="nb-NO"/>
        </w:rPr>
        <w:t>ykehjem og utleieboliger</w:t>
      </w:r>
    </w:p>
    <w:p w14:paraId="58AA3DA6" w14:textId="7D41F757" w:rsidR="00B77E57" w:rsidRPr="00226E01" w:rsidRDefault="00B77E57" w:rsidP="00B77E57">
      <w:pPr>
        <w:pStyle w:val="Brdtekst"/>
        <w:rPr>
          <w:lang w:eastAsia="nb-NO"/>
        </w:rPr>
      </w:pPr>
      <w:r w:rsidRPr="00226E01">
        <w:rPr>
          <w:lang w:eastAsia="nb-NO"/>
        </w:rPr>
        <w:t xml:space="preserve">For kommunen er det et viktig strategisk valg å ta stilling til fremtidig struktur for </w:t>
      </w:r>
      <w:r w:rsidR="00D079B9" w:rsidRPr="00226E01">
        <w:rPr>
          <w:lang w:eastAsia="nb-NO"/>
        </w:rPr>
        <w:t>sykehjem</w:t>
      </w:r>
      <w:r w:rsidRPr="00226E01">
        <w:rPr>
          <w:lang w:eastAsia="nb-NO"/>
        </w:rPr>
        <w:t xml:space="preserve"> og </w:t>
      </w:r>
      <w:r w:rsidR="00D079B9" w:rsidRPr="00226E01">
        <w:rPr>
          <w:lang w:eastAsia="nb-NO"/>
        </w:rPr>
        <w:t>kommunale utleie</w:t>
      </w:r>
      <w:r w:rsidRPr="00226E01">
        <w:rPr>
          <w:lang w:eastAsia="nb-NO"/>
        </w:rPr>
        <w:t>boliger. Valget er av stor betydning for kommunens økonomi og for kvaliteten av tjenestene som kommunen kan tilby. Dette påvirker også i stor grad hvor mye ressurser som vil være tilgjengelig for tiltak på andre trinn i mestringstrappen. Kommunen må ha plan som tar høyde for smart boligstruktur og heldøgns</w:t>
      </w:r>
      <w:r w:rsidR="008B17E3">
        <w:rPr>
          <w:lang w:eastAsia="nb-NO"/>
        </w:rPr>
        <w:t xml:space="preserve"> </w:t>
      </w:r>
      <w:r w:rsidRPr="00226E01">
        <w:rPr>
          <w:lang w:eastAsia="nb-NO"/>
        </w:rPr>
        <w:t>omsorg. Kommunen må vurdere interkommunalt samarbeid der det er hensiktsmessig i forhold til kvalitet og økonomi.</w:t>
      </w:r>
    </w:p>
    <w:p w14:paraId="160BEFCF" w14:textId="77777777" w:rsidR="00160278" w:rsidRPr="00226E01" w:rsidRDefault="00160278" w:rsidP="00160278">
      <w:pPr>
        <w:pStyle w:val="Overskrift4"/>
        <w:rPr>
          <w:lang w:eastAsia="nb-NO"/>
        </w:rPr>
      </w:pPr>
      <w:r w:rsidRPr="00226E01">
        <w:rPr>
          <w:lang w:eastAsia="nb-NO"/>
        </w:rPr>
        <w:t>Utredning av to alternativer for utvikling av tilbudet</w:t>
      </w:r>
    </w:p>
    <w:p w14:paraId="62FB9E41" w14:textId="77777777" w:rsidR="00D55685" w:rsidRPr="00226E01" w:rsidRDefault="00B77E57" w:rsidP="00B9158E">
      <w:pPr>
        <w:pStyle w:val="Brdtekst"/>
      </w:pPr>
      <w:r w:rsidRPr="00226E01">
        <w:rPr>
          <w:lang w:eastAsia="nb-NO"/>
        </w:rPr>
        <w:t xml:space="preserve">Agenda Kaupang har på oppdrag av Dønna kommune utarbeidet notatet </w:t>
      </w:r>
      <w:r w:rsidRPr="00226E01">
        <w:rPr>
          <w:i/>
          <w:iCs/>
          <w:lang w:eastAsia="nb-NO"/>
        </w:rPr>
        <w:t>«</w:t>
      </w:r>
      <w:r w:rsidR="00B9158E" w:rsidRPr="00226E01">
        <w:rPr>
          <w:i/>
          <w:iCs/>
          <w:lang w:eastAsia="nb-NO"/>
        </w:rPr>
        <w:t>Alternativer og kriterier for utvikling av heldøgnstilbudet i Dønna kommune</w:t>
      </w:r>
      <w:r w:rsidRPr="00226E01">
        <w:rPr>
          <w:i/>
          <w:iCs/>
          <w:lang w:eastAsia="nb-NO"/>
        </w:rPr>
        <w:t>»</w:t>
      </w:r>
      <w:r w:rsidRPr="00226E01">
        <w:rPr>
          <w:lang w:eastAsia="nb-NO"/>
        </w:rPr>
        <w:t xml:space="preserve">. </w:t>
      </w:r>
      <w:r w:rsidR="000675AE" w:rsidRPr="00226E01">
        <w:t xml:space="preserve">I dette notatet er det vurdert ulike alternativer for videre utvikling av tilbudet til eldre. </w:t>
      </w:r>
    </w:p>
    <w:p w14:paraId="69F31D72" w14:textId="77777777" w:rsidR="000675AE" w:rsidRPr="00226E01" w:rsidRDefault="00D55685" w:rsidP="00B9158E">
      <w:pPr>
        <w:pStyle w:val="Brdtekst"/>
        <w:rPr>
          <w:lang w:eastAsia="nb-NO"/>
        </w:rPr>
      </w:pPr>
      <w:r w:rsidRPr="00226E01">
        <w:rPr>
          <w:lang w:eastAsia="nb-NO"/>
        </w:rPr>
        <w:t>Tilbudet om sykehjem og kommunale utleieboliger blir i all hovedsak gitt på Glein. I notatet</w:t>
      </w:r>
      <w:r w:rsidR="00B77E57" w:rsidRPr="00226E01">
        <w:rPr>
          <w:lang w:eastAsia="nb-NO"/>
        </w:rPr>
        <w:t xml:space="preserve"> blir en videreføring av dagens drift (alternativ 0) sammen</w:t>
      </w:r>
      <w:r w:rsidR="000675AE" w:rsidRPr="00226E01">
        <w:rPr>
          <w:lang w:eastAsia="nb-NO"/>
        </w:rPr>
        <w:softHyphen/>
      </w:r>
      <w:r w:rsidR="00B77E57" w:rsidRPr="00226E01">
        <w:rPr>
          <w:lang w:eastAsia="nb-NO"/>
        </w:rPr>
        <w:t xml:space="preserve">liknet med to alternativer for utbygging. </w:t>
      </w:r>
      <w:r w:rsidR="000675AE" w:rsidRPr="00226E01">
        <w:rPr>
          <w:lang w:eastAsia="nb-NO"/>
        </w:rPr>
        <w:t>Alternativ 1 innebærer en fortsatt satsing og utvikling på Glein. I alternativ 2 blir tilbudet til denne målgruppen på Glein på sikt lagt ned og nødvendig kapasitet blir bygget opp på Solfjellsjøen.</w:t>
      </w:r>
    </w:p>
    <w:p w14:paraId="182B47F8" w14:textId="66BAAE2D" w:rsidR="00C41F01" w:rsidRDefault="00B77E57" w:rsidP="00C41F01">
      <w:pPr>
        <w:pStyle w:val="Brdtekst"/>
        <w:rPr>
          <w:lang w:eastAsia="nb-NO"/>
        </w:rPr>
      </w:pPr>
      <w:r w:rsidRPr="00226E01">
        <w:rPr>
          <w:lang w:eastAsia="nb-NO"/>
        </w:rPr>
        <w:t>Formålet med utredningen er å legge grunnlaget for en politisk beslutning om fremtidig struktur.</w:t>
      </w:r>
      <w:r w:rsidR="004910D7" w:rsidRPr="00226E01">
        <w:rPr>
          <w:lang w:eastAsia="nb-NO"/>
        </w:rPr>
        <w:t xml:space="preserve"> </w:t>
      </w:r>
      <w:r w:rsidR="00AD11F2" w:rsidRPr="00AA4853">
        <w:rPr>
          <w:lang w:eastAsia="nb-NO"/>
        </w:rPr>
        <w:t>Her i planen er det ikke tatt stilling til hvilket alternativ som kommunen bør velge. Det viktigste er at det blir foretatt en beslutning om struktur, som kan danne grunnlag for investeringer i bygg og utvikling av tjenestene. I saksfremlegget er det lagt frem et forslag til fremdrift både for plan</w:t>
      </w:r>
      <w:r w:rsidR="008B17E3">
        <w:rPr>
          <w:lang w:eastAsia="nb-NO"/>
        </w:rPr>
        <w:softHyphen/>
      </w:r>
      <w:r w:rsidR="00AD11F2" w:rsidRPr="00AA4853">
        <w:rPr>
          <w:lang w:eastAsia="nb-NO"/>
        </w:rPr>
        <w:t>dokumentet og for beslutningen om fremtidig struktur.</w:t>
      </w:r>
      <w:r w:rsidR="00F6125E" w:rsidRPr="00AA4853">
        <w:rPr>
          <w:lang w:eastAsia="nb-NO"/>
        </w:rPr>
        <w:t xml:space="preserve"> </w:t>
      </w:r>
    </w:p>
    <w:p w14:paraId="37BAD044" w14:textId="042EF2F5" w:rsidR="00034DCF" w:rsidRPr="00226E01" w:rsidRDefault="00034DCF" w:rsidP="00C41F01">
      <w:pPr>
        <w:pStyle w:val="Overskrift2"/>
        <w:rPr>
          <w:lang w:eastAsia="nb-NO"/>
        </w:rPr>
      </w:pPr>
      <w:bookmarkStart w:id="19" w:name="_Toc69810941"/>
      <w:r w:rsidRPr="00226E01">
        <w:rPr>
          <w:lang w:eastAsia="nb-NO"/>
        </w:rPr>
        <w:t>Kartlegging og tilrettelegging av eksisterende boliger</w:t>
      </w:r>
      <w:bookmarkEnd w:id="19"/>
      <w:r w:rsidRPr="00226E01">
        <w:rPr>
          <w:lang w:eastAsia="nb-NO"/>
        </w:rPr>
        <w:t xml:space="preserve"> </w:t>
      </w:r>
    </w:p>
    <w:p w14:paraId="14D49573" w14:textId="77777777" w:rsidR="00116529" w:rsidRPr="00226E01" w:rsidRDefault="00160278" w:rsidP="0081344B">
      <w:r w:rsidRPr="00226E01">
        <w:t>En del eldre må flytte til ny bolig som følge av at boligen ikke egner seg for eldre med fallende funksjoner.</w:t>
      </w:r>
      <w:r w:rsidR="00F6125E" w:rsidRPr="00226E01">
        <w:t xml:space="preserve"> </w:t>
      </w:r>
      <w:r w:rsidRPr="00226E01">
        <w:t xml:space="preserve">I mange boliger vil det være mulig å tilrettelegge boligen slik at </w:t>
      </w:r>
      <w:r w:rsidR="00116529" w:rsidRPr="00226E01">
        <w:t>eldre kan bo lenger i boligen. Dønna kommune vil ta i bruk et verktøy for systematisk kartlegging av hvor egnet boligene er for eldre. Verktøyet egner seg både for kommunale og private bygg. Kartleggingen danner grunn</w:t>
      </w:r>
      <w:r w:rsidR="00F6515E" w:rsidRPr="00226E01">
        <w:softHyphen/>
      </w:r>
      <w:r w:rsidR="00116529" w:rsidRPr="00226E01">
        <w:t>lag for tilrettelegging av boligen for alderdommen.</w:t>
      </w:r>
    </w:p>
    <w:p w14:paraId="3A7620F6" w14:textId="77777777" w:rsidR="00257B62" w:rsidRPr="00226E01" w:rsidRDefault="00116529" w:rsidP="00116529">
      <w:pPr>
        <w:pStyle w:val="Overskrift4"/>
      </w:pPr>
      <w:r w:rsidRPr="00226E01">
        <w:t>Funksjonsattest for bolig</w:t>
      </w:r>
    </w:p>
    <w:p w14:paraId="60DB6272" w14:textId="5D47BA43" w:rsidR="00783366" w:rsidRPr="00226E01" w:rsidRDefault="00783366" w:rsidP="00783366">
      <w:r w:rsidRPr="00226E01">
        <w:t xml:space="preserve">Funksjonsattesten en nettbasert sjekkliste med 14 temaer, med spørsmål og elektroniske svar. Svarene oppsummeres i egen rapport når gjennomgangen er utført. </w:t>
      </w:r>
      <w:r w:rsidR="00101237" w:rsidRPr="00226E01">
        <w:t>Attesten er utviklet i Trøndelag gjennom et samarbeid mellom kommuner, Husbanken, NAV hjelpemiddelsentral og andre aktører i fylket</w:t>
      </w:r>
      <w:r w:rsidR="007F7CE3">
        <w:t>.</w:t>
      </w:r>
    </w:p>
    <w:p w14:paraId="5B5C8A87" w14:textId="6DAAAC14" w:rsidR="002D5D47" w:rsidRPr="00226E01" w:rsidRDefault="00F6515E" w:rsidP="002D5D47">
      <w:r w:rsidRPr="00226E01">
        <w:t xml:space="preserve">Gjennomført funksjonsattest </w:t>
      </w:r>
      <w:r w:rsidR="00101237" w:rsidRPr="00226E01">
        <w:t>viser hvor tilgjengelig og funksjonell</w:t>
      </w:r>
      <w:r w:rsidRPr="00226E01">
        <w:t xml:space="preserve"> boligen</w:t>
      </w:r>
      <w:r w:rsidR="00101237" w:rsidRPr="00226E01">
        <w:t xml:space="preserve"> er i </w:t>
      </w:r>
      <w:r w:rsidRPr="00226E01">
        <w:t xml:space="preserve">livets </w:t>
      </w:r>
      <w:r w:rsidR="00101237" w:rsidRPr="00226E01">
        <w:t xml:space="preserve">ulike </w:t>
      </w:r>
      <w:r w:rsidRPr="00226E01">
        <w:t xml:space="preserve">faser. </w:t>
      </w:r>
      <w:r w:rsidR="002D5D47" w:rsidRPr="00226E01">
        <w:t>Det vil være en fordel å ha viktige hovedfunksjoner samlet på ett plan. Inngangsparti, bad/wc, kjøkken og minst ett soverom bør være på samme plan.</w:t>
      </w:r>
      <w:r w:rsidR="004A75EA">
        <w:t xml:space="preserve"> </w:t>
      </w:r>
    </w:p>
    <w:p w14:paraId="083B3217" w14:textId="77777777" w:rsidR="00F6515E" w:rsidRPr="00B05E32" w:rsidRDefault="00101237" w:rsidP="00F6515E">
      <w:r w:rsidRPr="00226E01">
        <w:lastRenderedPageBreak/>
        <w:t xml:space="preserve">Attesten vil hjelpe huseieren å vurdere muligheten for å tilrettelegge boligen slik at den er bedre </w:t>
      </w:r>
      <w:r w:rsidRPr="00B05E32">
        <w:t>egnet for eldre. Den vil være et godt grunnlag for en dialog med kommunen og NAV hjelpe</w:t>
      </w:r>
      <w:r w:rsidRPr="00B05E32">
        <w:softHyphen/>
        <w:t>middel</w:t>
      </w:r>
      <w:r w:rsidR="0038162A" w:rsidRPr="00B05E32">
        <w:softHyphen/>
      </w:r>
      <w:r w:rsidRPr="00B05E32">
        <w:t>sentral med lån og tilskudd for en slik tilrettelegging.</w:t>
      </w:r>
    </w:p>
    <w:p w14:paraId="61FD560C" w14:textId="77777777" w:rsidR="00AD11F2" w:rsidRPr="00B05E32" w:rsidRDefault="00AD11F2" w:rsidP="0038162A">
      <w:r w:rsidRPr="00B05E32">
        <w:t>Tidligere hadde Husbanken et eget tilskudd for husstander som ønsket å til</w:t>
      </w:r>
      <w:r w:rsidR="00BF20BC" w:rsidRPr="00B05E32">
        <w:t>passe</w:t>
      </w:r>
      <w:r w:rsidRPr="00B05E32">
        <w:t xml:space="preserve"> egen bolig. </w:t>
      </w:r>
      <w:r w:rsidR="00BF20BC" w:rsidRPr="00B05E32">
        <w:t>Til</w:t>
      </w:r>
      <w:r w:rsidR="00BA4C6F" w:rsidRPr="00B05E32">
        <w:softHyphen/>
      </w:r>
      <w:r w:rsidR="00BF20BC" w:rsidRPr="00B05E32">
        <w:t>skuddet er nå avviklet. Midlene som ble brukt blir nå tilført gjennom det statlige rammetilskuddet. Beløpet for Dønna er beskjedent.</w:t>
      </w:r>
    </w:p>
    <w:p w14:paraId="4EDB0551" w14:textId="77777777" w:rsidR="00BA4C6F" w:rsidRPr="00B05E32" w:rsidRDefault="00BA4C6F" w:rsidP="00BA4C6F">
      <w:r w:rsidRPr="00B05E32">
        <w:t>Dønna kommune anbefaler innbyggerne å gjennomføre en slik kartlegging</w:t>
      </w:r>
      <w:r w:rsidRPr="00B05E32">
        <w:rPr>
          <w:rStyle w:val="Fotnotereferanse"/>
        </w:rPr>
        <w:footnoteReference w:id="5"/>
      </w:r>
      <w:r w:rsidRPr="00B05E32">
        <w:t>. Det kan være aktuelt å tilby hjelp fra kommunen til kartleggingen</w:t>
      </w:r>
      <w:r w:rsidR="00115217" w:rsidRPr="00B05E32">
        <w:t>, og da helst før man er blitt for gammel</w:t>
      </w:r>
      <w:r w:rsidRPr="00B05E32">
        <w:t xml:space="preserve">. </w:t>
      </w:r>
      <w:r w:rsidR="00C23061" w:rsidRPr="00B05E32">
        <w:t>Gevinsten ved tilpasning av boligen vil kunne være at innbyggerne i større grad klarer seg selv og trenger mindre bistand. Slike gevinster bør danne grunnlag for hvor mye Dønna skal satse på ordningen. Det kan altså være verdt å satse mer enn den beskjedne økningen av rammetilskuddet.</w:t>
      </w:r>
    </w:p>
    <w:p w14:paraId="4367D10A" w14:textId="23C18744" w:rsidR="0038162A" w:rsidRPr="00226E01" w:rsidRDefault="00664FB6" w:rsidP="009F1CF0">
      <w:r w:rsidRPr="00B05E32">
        <w:t xml:space="preserve">Steinkjer har </w:t>
      </w:r>
      <w:r w:rsidR="00115217" w:rsidRPr="00B05E32">
        <w:t xml:space="preserve">et bredt </w:t>
      </w:r>
      <w:r w:rsidRPr="00B05E32">
        <w:t>tilbud</w:t>
      </w:r>
      <w:r w:rsidR="00115217" w:rsidRPr="00B05E32">
        <w:t xml:space="preserve"> til husstander som ønske å tilpasse boligen. De kan få </w:t>
      </w:r>
      <w:r w:rsidR="0038162A" w:rsidRPr="00B05E32">
        <w:t xml:space="preserve">oppfølging </w:t>
      </w:r>
      <w:r w:rsidR="00115217" w:rsidRPr="00B05E32">
        <w:t>av</w:t>
      </w:r>
      <w:r w:rsidR="0038162A" w:rsidRPr="00B05E32">
        <w:t xml:space="preserve"> arkitekt</w:t>
      </w:r>
      <w:r w:rsidR="00115217" w:rsidRPr="00B05E32">
        <w:t xml:space="preserve"> og </w:t>
      </w:r>
      <w:r w:rsidR="0038162A" w:rsidRPr="00B05E32">
        <w:t>byggmestere</w:t>
      </w:r>
      <w:r w:rsidR="00115217" w:rsidRPr="00B05E32">
        <w:t xml:space="preserve"> og ulike kommunale enheter (p</w:t>
      </w:r>
      <w:r w:rsidR="0038162A" w:rsidRPr="00B05E32">
        <w:t>lan</w:t>
      </w:r>
      <w:r w:rsidR="00115217" w:rsidRPr="00B05E32">
        <w:t>/b</w:t>
      </w:r>
      <w:r w:rsidR="0038162A" w:rsidRPr="00B05E32">
        <w:t>yggesak</w:t>
      </w:r>
      <w:r w:rsidR="00115217" w:rsidRPr="00B05E32">
        <w:t xml:space="preserve"> b</w:t>
      </w:r>
      <w:r w:rsidR="0038162A" w:rsidRPr="00B05E32">
        <w:t>olig</w:t>
      </w:r>
      <w:r w:rsidR="00115217" w:rsidRPr="00B05E32">
        <w:t>-</w:t>
      </w:r>
      <w:r w:rsidR="0038162A" w:rsidRPr="00B05E32">
        <w:t xml:space="preserve"> og tildelingskontor</w:t>
      </w:r>
      <w:r w:rsidR="00115217" w:rsidRPr="00B05E32">
        <w:t>)</w:t>
      </w:r>
      <w:r w:rsidR="009F1CF0" w:rsidRPr="00B05E32">
        <w:t>. Noe tilsvarende er også a</w:t>
      </w:r>
      <w:r w:rsidRPr="00B05E32">
        <w:t>ktuelt også for Dønna</w:t>
      </w:r>
      <w:r w:rsidR="009F1CF0" w:rsidRPr="00B05E32">
        <w:t xml:space="preserve">, noe som krever et samarbeid mellom </w:t>
      </w:r>
      <w:r w:rsidR="009C381C" w:rsidRPr="00B05E32">
        <w:t>tekniske enheter og enheter som tilbyr helse</w:t>
      </w:r>
      <w:r w:rsidR="007F7CE3">
        <w:t>-</w:t>
      </w:r>
      <w:r w:rsidR="009C381C" w:rsidRPr="00B05E32">
        <w:t xml:space="preserve"> og omsorgstjenester</w:t>
      </w:r>
      <w:r w:rsidR="00115217" w:rsidRPr="00B05E32">
        <w:t>.</w:t>
      </w:r>
    </w:p>
    <w:p w14:paraId="00CB3398" w14:textId="77777777" w:rsidR="00C8481C" w:rsidRPr="00226E01" w:rsidRDefault="00C8481C" w:rsidP="00C8481C">
      <w:pPr>
        <w:pStyle w:val="Overskrift2"/>
      </w:pPr>
      <w:bookmarkStart w:id="20" w:name="_Toc69810942"/>
      <w:r w:rsidRPr="00226E01">
        <w:t>Bruk av virkemidlene til Husbanken og NAV</w:t>
      </w:r>
      <w:bookmarkEnd w:id="20"/>
    </w:p>
    <w:p w14:paraId="0E870239" w14:textId="77777777" w:rsidR="00C8481C" w:rsidRPr="00226E01" w:rsidRDefault="00C8481C" w:rsidP="00C8481C">
      <w:pPr>
        <w:pStyle w:val="Overskrift4"/>
      </w:pPr>
      <w:r w:rsidRPr="00226E01">
        <w:t>Lån og tilskudd til kommunen</w:t>
      </w:r>
    </w:p>
    <w:p w14:paraId="6C6CFA6E" w14:textId="77777777" w:rsidR="0060516D" w:rsidRPr="00226E01" w:rsidRDefault="0060516D" w:rsidP="0060516D">
      <w:r w:rsidRPr="00226E01">
        <w:rPr>
          <w:i/>
          <w:iCs/>
        </w:rPr>
        <w:t>Husbanken</w:t>
      </w:r>
      <w:r w:rsidRPr="00226E01">
        <w:t xml:space="preserve"> gir investeringstilskudd til syk</w:t>
      </w:r>
      <w:r w:rsidR="006209CB" w:rsidRPr="00226E01">
        <w:t xml:space="preserve">ehjem og boliger med tilbud til personer med heldøgns behov for helse- og omsorgstjenester. Formålet med tilskuddet er å stimulere til å fornye og øke tilbudet av slike bygg. Tilskuddet dekker 45 prosent av investeringene for omsorgsboliger og 55 av investeringene for institusjon og lokaler for dagaktivitet. </w:t>
      </w:r>
      <w:r w:rsidR="005E0FB3" w:rsidRPr="00226E01">
        <w:t>Forutsetningen er at investeringene holder seg innenfor rammen.</w:t>
      </w:r>
    </w:p>
    <w:p w14:paraId="2BD03C5F" w14:textId="7AAB25F1" w:rsidR="00726023" w:rsidRPr="00226E01" w:rsidRDefault="00726023" w:rsidP="00726023">
      <w:r w:rsidRPr="00226E01">
        <w:t>I 2021 har departementet lagt opp til å innfør</w:t>
      </w:r>
      <w:r w:rsidR="00FA28DE">
        <w:t>e</w:t>
      </w:r>
      <w:r w:rsidRPr="00226E01">
        <w:t xml:space="preserve"> et plankrav for investeringstilskuddet til heldøgns omsorgsplasser. Formålet med plankravet er å stimulere til bedre og mer helhetlige vurderinger av behovene for de mest kostnadskrevende tilbudene, og dermed kunne få økt oppmerksomhet om tilbud på et lavere trinn i omsorgstrappen og gjennom økt innsats på forebygging, alders</w:t>
      </w:r>
      <w:r w:rsidRPr="00226E01">
        <w:softHyphen/>
        <w:t>vennlig samfunn mv.</w:t>
      </w:r>
    </w:p>
    <w:p w14:paraId="6EA8C1AE" w14:textId="77777777" w:rsidR="00726023" w:rsidRPr="00226E01" w:rsidRDefault="00726023" w:rsidP="00726023">
      <w:r w:rsidRPr="00226E01">
        <w:t xml:space="preserve">Som et minimum skal planene inneholde betraktninger omkring kommunens helhetlige bo- og omsorgstilbud, standard på omsorgsbygg, demografisk utvikling og hvilke investerings- og driftskostnader ulike strategier vil utløse. Arbeidet med planer ses i sammenheng med planene som utarbeides i arbeidet med </w:t>
      </w:r>
      <w:r w:rsidRPr="00631D5F">
        <w:rPr>
          <w:i/>
          <w:iCs/>
        </w:rPr>
        <w:t>Leve hele livet</w:t>
      </w:r>
      <w:r w:rsidRPr="00226E01">
        <w:t>.</w:t>
      </w:r>
    </w:p>
    <w:p w14:paraId="5B1B20C0" w14:textId="77777777" w:rsidR="00257B62" w:rsidRPr="00226E01" w:rsidRDefault="0081796E" w:rsidP="00C8481C">
      <w:r w:rsidRPr="00226E01">
        <w:rPr>
          <w:i/>
          <w:iCs/>
        </w:rPr>
        <w:t xml:space="preserve">Tilskudd til tilstandsvurdering: </w:t>
      </w:r>
      <w:r w:rsidRPr="00226E01">
        <w:t xml:space="preserve">Tidligere forvaltet Husbanken et eget tilskudd til å kartlegge tilstanden av eksisterende boliger eid av borettslag, sameier og lignende. Formålet var å bedre tilgjengeligheten til eksisterende boliger og å redusere energibehovet. Tilskuddet er nå avviklet. Midlene som staten brukte til </w:t>
      </w:r>
      <w:r w:rsidR="00563D53" w:rsidRPr="00226E01">
        <w:t>tilskuddet,</w:t>
      </w:r>
      <w:r w:rsidRPr="00226E01">
        <w:t xml:space="preserve"> blir nå fordelt som en del av kommunens frie inntekter. </w:t>
      </w:r>
      <w:r w:rsidR="00A23F08" w:rsidRPr="00226E01">
        <w:t xml:space="preserve">Kommunen har mulighet til å etablere en egen tilsvarende tilskuddsordning etter kriterier som kommunen selv bestemmer. </w:t>
      </w:r>
    </w:p>
    <w:p w14:paraId="3AC45F5C" w14:textId="77777777" w:rsidR="00300BC4" w:rsidRPr="00226E01" w:rsidRDefault="00300BC4" w:rsidP="00300BC4">
      <w:pPr>
        <w:pStyle w:val="Overskrift4"/>
      </w:pPr>
      <w:r w:rsidRPr="00226E01">
        <w:t>Lån til husholdninger</w:t>
      </w:r>
    </w:p>
    <w:p w14:paraId="1A8B1EB2" w14:textId="757F0D46" w:rsidR="00300BC4" w:rsidRPr="00226E01" w:rsidRDefault="00300BC4" w:rsidP="00300BC4">
      <w:r w:rsidRPr="00226E01">
        <w:t xml:space="preserve">Husbanken har en egen ordning som heter </w:t>
      </w:r>
      <w:r w:rsidRPr="00226E01">
        <w:rPr>
          <w:i/>
          <w:iCs/>
        </w:rPr>
        <w:t xml:space="preserve">«lån til </w:t>
      </w:r>
      <w:r w:rsidR="00FA01B7" w:rsidRPr="00226E01">
        <w:rPr>
          <w:i/>
          <w:iCs/>
        </w:rPr>
        <w:t>bokvalitet»</w:t>
      </w:r>
      <w:r w:rsidR="00FA01B7" w:rsidRPr="00226E01">
        <w:t>, som kan brukes til livsløpsboliger, miljøvennlige boliger og oppgradering. Den</w:t>
      </w:r>
      <w:r w:rsidRPr="00226E01">
        <w:t xml:space="preserve"> flytende rente</w:t>
      </w:r>
      <w:r w:rsidR="00FA01B7" w:rsidRPr="00226E01">
        <w:t>n er i november 2020 på 0,</w:t>
      </w:r>
      <w:r w:rsidRPr="00226E01">
        <w:t>797</w:t>
      </w:r>
      <w:r w:rsidR="00FA28DE">
        <w:t xml:space="preserve"> prosent</w:t>
      </w:r>
      <w:r w:rsidR="00FA28DE" w:rsidRPr="00226E01">
        <w:t xml:space="preserve">. </w:t>
      </w:r>
      <w:r w:rsidR="00FA01B7" w:rsidRPr="00226E01">
        <w:t xml:space="preserve">Et slikt lån vil kunne gjøre det mulig for eldre i Dønna å kjøpe egen bolig, selv om egenkapitalen er </w:t>
      </w:r>
      <w:r w:rsidR="00FA01B7" w:rsidRPr="00226E01">
        <w:lastRenderedPageBreak/>
        <w:t>lavere enn det en ny leilighet koster. Det kan derfor være aktuelt å sette i gang prosjekter som faller under denne ordningen.</w:t>
      </w:r>
    </w:p>
    <w:p w14:paraId="66255712" w14:textId="77777777" w:rsidR="005A1E20" w:rsidRPr="00226E01" w:rsidRDefault="00E24620" w:rsidP="005A1E20">
      <w:pPr>
        <w:pStyle w:val="Overskrift4"/>
      </w:pPr>
      <w:r w:rsidRPr="00226E01">
        <w:t xml:space="preserve">NAV: Utlån av hjelpemidler eller tilskudd </w:t>
      </w:r>
    </w:p>
    <w:p w14:paraId="418A4786" w14:textId="77777777" w:rsidR="005A1E20" w:rsidRPr="00226E01" w:rsidRDefault="00E24620" w:rsidP="005A1E20">
      <w:r w:rsidRPr="00226E01">
        <w:t>NAV har fem ulike ordninger med hjelpemidler som skal gjøre det mulig for personer med fallende funksjonsevne å klare seg i egen bolig: Stasjonære/fastmonterte ramper (1), trappeheiser med sete (2), personheiser i sjakt (3), løfteplattformer (4)</w:t>
      </w:r>
      <w:r w:rsidR="00B01C5F" w:rsidRPr="00226E01">
        <w:t xml:space="preserve"> og</w:t>
      </w:r>
      <w:r w:rsidRPr="00226E01">
        <w:t xml:space="preserve"> trappeheiser med plattform</w:t>
      </w:r>
      <w:r w:rsidR="00B01C5F" w:rsidRPr="00226E01">
        <w:t xml:space="preserve"> (5). </w:t>
      </w:r>
    </w:p>
    <w:p w14:paraId="70E6AE6D" w14:textId="77777777" w:rsidR="00B01C5F" w:rsidRPr="00226E01" w:rsidRDefault="00B01C5F" w:rsidP="00B01C5F">
      <w:r w:rsidRPr="00226E01">
        <w:t>Det er mulig både å låne de ulike hjelpemidlene eller å få tilskudd til prisen av hjelpemiddelet. Det er få som har brukt ordningen med tilskudd til hjelpemidler. NAV ønsker å øke andelen med til</w:t>
      </w:r>
      <w:r w:rsidRPr="00226E01">
        <w:softHyphen/>
        <w:t>skudd, for å slippe å skru opp og ned hjelpemidlene som blir lånt ut.</w:t>
      </w:r>
    </w:p>
    <w:p w14:paraId="5CBE8821" w14:textId="072D1122" w:rsidR="007D7720" w:rsidRPr="00226E01" w:rsidRDefault="007D7720" w:rsidP="00B01C5F">
      <w:r w:rsidRPr="00226E01">
        <w:t>NAV hjelpemiddelsentral Nordland er et ressurs- og kompetansesenter for kommunen, og har et overordnet ansvar for formidling av hjelpemidler til brukere i fylket. De gir også utlån av tekniske hjelpemidler til mennesker som av ulike årsaker har varige utfordringer med å gjennomføre hverdagens praktiske gjøremål. Hjelpemiddelsentralen har egne veiledningsteam og kan bistå i kartleggingsprosesser og gi veiledning på hensiktsmessige løsninger. Tilpasning av bolig er eksempel på en slik prosess.</w:t>
      </w:r>
    </w:p>
    <w:p w14:paraId="14792FA2" w14:textId="77777777" w:rsidR="00C8481C" w:rsidRPr="00226E01" w:rsidRDefault="00C8481C" w:rsidP="00C8481C">
      <w:pPr>
        <w:pStyle w:val="Overskrift4"/>
      </w:pPr>
      <w:r w:rsidRPr="00226E01">
        <w:t>Lån og tilskudd til private ut</w:t>
      </w:r>
      <w:r w:rsidR="000A3759" w:rsidRPr="00226E01">
        <w:t>leiere</w:t>
      </w:r>
    </w:p>
    <w:p w14:paraId="082524EF" w14:textId="77777777" w:rsidR="00A23F08" w:rsidRPr="00226E01" w:rsidRDefault="000A3759" w:rsidP="006D52CA">
      <w:r w:rsidRPr="00226E01">
        <w:t xml:space="preserve">Husbanken har et relativt nytt opplegg med tildelings- og tilvisningsavtaler, som gjør det mulig for private utleiere å nyte godt av Husbankens ordninger, og hvor kommunen bestemmer hvem som skal bo i alle eller deler av boligene. </w:t>
      </w:r>
    </w:p>
    <w:p w14:paraId="14069874" w14:textId="77777777" w:rsidR="000A3759" w:rsidRPr="00226E01" w:rsidRDefault="000A3759" w:rsidP="000A3759">
      <w:r w:rsidRPr="00226E01">
        <w:rPr>
          <w:i/>
          <w:iCs/>
        </w:rPr>
        <w:t>Tildelingsavtaler</w:t>
      </w:r>
      <w:r w:rsidRPr="00226E01">
        <w:t xml:space="preserve"> er en avtale og samarbeid mellom kommunen og utleieren gir kommunen tildelingsrett til boligene i 30 år. Den gir utleier mulighet til både lån fra Husbanken og tilskudd, som i 2020 utgjør maksimalt 608 000 kroner i mindre kommuner. Avtalen er for vanskeligstilte hus</w:t>
      </w:r>
      <w:r w:rsidRPr="00226E01">
        <w:softHyphen/>
        <w:t>stander på boligmarkedet med ulik grad av behov for oppfølging fra kommunen.</w:t>
      </w:r>
    </w:p>
    <w:p w14:paraId="5C135362" w14:textId="7B01331C" w:rsidR="0073120D" w:rsidRPr="00226E01" w:rsidRDefault="0073120D" w:rsidP="0073120D">
      <w:r w:rsidRPr="00226E01">
        <w:rPr>
          <w:i/>
          <w:iCs/>
        </w:rPr>
        <w:t>Tilvisningsavtaler</w:t>
      </w:r>
      <w:r w:rsidRPr="00226E01">
        <w:t xml:space="preserve"> er en avtale mellom kommune og profesjonell utleier. Den gir tilvisningsrett til inntil 40 prosent av alle utleieboliger i ordinære utleieprosjekt i 20 år. Avtalen kan gi lån fra Hus</w:t>
      </w:r>
      <w:r w:rsidR="00300BC4" w:rsidRPr="00226E01">
        <w:softHyphen/>
      </w:r>
      <w:r w:rsidRPr="00226E01">
        <w:t>banken til hele prosjektet for inntil 85 prosent av godkjent</w:t>
      </w:r>
      <w:r w:rsidR="007D1450">
        <w:t>e</w:t>
      </w:r>
      <w:r w:rsidRPr="00226E01">
        <w:t xml:space="preserve"> kostnader. Den er for husstander som trenger hjelp fra kommunen til å finne egnet bolig.</w:t>
      </w:r>
    </w:p>
    <w:p w14:paraId="2FCA2097" w14:textId="014441FB" w:rsidR="00C41F01" w:rsidRDefault="00300BC4" w:rsidP="007A4885">
      <w:r w:rsidRPr="00226E01">
        <w:t xml:space="preserve">De gunstige ordningene med Husbanken vil bidra til å holde husleien nede, noe som vil komme leietakerne til gode. I Dønna kan kanskje slike avtaler </w:t>
      </w:r>
      <w:r w:rsidR="00D36768">
        <w:t xml:space="preserve">bli brukt </w:t>
      </w:r>
      <w:r w:rsidR="00631D5F">
        <w:t xml:space="preserve">overfor utbyggere som også vil bygge </w:t>
      </w:r>
      <w:r w:rsidRPr="00226E01">
        <w:t xml:space="preserve">ordinære leiligheter som tilbys på markedet, som kan </w:t>
      </w:r>
      <w:r w:rsidR="007D1450">
        <w:t xml:space="preserve">være </w:t>
      </w:r>
      <w:r w:rsidRPr="00226E01">
        <w:t>attraktive for eldre og andre grupper.</w:t>
      </w:r>
    </w:p>
    <w:p w14:paraId="6C72CE1C" w14:textId="4CE2B1C1" w:rsidR="00034DCF" w:rsidRPr="00226E01" w:rsidRDefault="00034DCF" w:rsidP="007A4885">
      <w:r w:rsidRPr="00226E01">
        <w:rPr>
          <w:highlight w:val="yellow"/>
          <w:lang w:eastAsia="nb-NO"/>
        </w:rPr>
        <w:br w:type="page"/>
      </w:r>
    </w:p>
    <w:p w14:paraId="5EC573E7" w14:textId="77777777" w:rsidR="00C41F01" w:rsidRDefault="00603AAD" w:rsidP="00AE6853">
      <w:pPr>
        <w:pStyle w:val="Overskrift1"/>
        <w:rPr>
          <w:lang w:eastAsia="nb-NO"/>
        </w:rPr>
      </w:pPr>
      <w:bookmarkStart w:id="21" w:name="_Toc69810943"/>
      <w:r w:rsidRPr="00226E01">
        <w:rPr>
          <w:lang w:eastAsia="nb-NO"/>
        </w:rPr>
        <w:lastRenderedPageBreak/>
        <w:t>Nasjonale føringer</w:t>
      </w:r>
      <w:bookmarkEnd w:id="21"/>
    </w:p>
    <w:p w14:paraId="165F4F74" w14:textId="0AE06D15" w:rsidR="000C3BD0" w:rsidRPr="00226E01" w:rsidRDefault="00603AAD" w:rsidP="00C41F01">
      <w:pPr>
        <w:pStyle w:val="Overskrift2"/>
        <w:rPr>
          <w:lang w:eastAsia="nb-NO"/>
        </w:rPr>
      </w:pPr>
      <w:bookmarkStart w:id="22" w:name="_Toc69810944"/>
      <w:r w:rsidRPr="00226E01">
        <w:rPr>
          <w:lang w:eastAsia="nb-NO"/>
        </w:rPr>
        <w:t>Kommunens rolle i støpeskjeen</w:t>
      </w:r>
      <w:bookmarkEnd w:id="22"/>
    </w:p>
    <w:p w14:paraId="4AEDCBDB" w14:textId="77777777" w:rsidR="00603AAD" w:rsidRPr="00226E01" w:rsidRDefault="00603AAD" w:rsidP="00603AAD">
      <w:pPr>
        <w:rPr>
          <w:lang w:eastAsia="nb-NO"/>
        </w:rPr>
      </w:pPr>
      <w:r w:rsidRPr="00226E01">
        <w:rPr>
          <w:lang w:eastAsia="nb-NO"/>
        </w:rPr>
        <w:t>Staten har gradvis gitt kommunene et større ansvar, blant annet for fore</w:t>
      </w:r>
      <w:r w:rsidRPr="00226E01">
        <w:rPr>
          <w:lang w:eastAsia="nb-NO"/>
        </w:rPr>
        <w:softHyphen/>
        <w:t>byggende tiltak og folkehelse. De statlige føringene har skjedd gjennom samhandlingsreformen, utvikling av nytt lovverk, nasjonale planer, stortings</w:t>
      </w:r>
      <w:r w:rsidRPr="00226E01">
        <w:rPr>
          <w:lang w:eastAsia="nb-NO"/>
        </w:rPr>
        <w:softHyphen/>
        <w:t>meldinger mv. Her blir noen av de sentrale statlige føringer omtalt.</w:t>
      </w:r>
    </w:p>
    <w:p w14:paraId="1FB268FA" w14:textId="77777777" w:rsidR="00603AAD" w:rsidRPr="00226E01" w:rsidRDefault="00603AAD" w:rsidP="00603AAD">
      <w:pPr>
        <w:pStyle w:val="Overskrift4"/>
      </w:pPr>
      <w:r w:rsidRPr="00226E01">
        <w:t>Oppgaver flyttes fra staten til kommunene</w:t>
      </w:r>
    </w:p>
    <w:p w14:paraId="1A71FF30" w14:textId="77777777" w:rsidR="00603AAD" w:rsidRPr="00226E01" w:rsidRDefault="00603AAD" w:rsidP="00603AAD">
      <w:pPr>
        <w:pStyle w:val="Brdtekst"/>
        <w:rPr>
          <w:color w:val="FF0000"/>
          <w:lang w:eastAsia="nb-NO"/>
        </w:rPr>
      </w:pPr>
      <w:r w:rsidRPr="00226E01">
        <w:rPr>
          <w:i/>
          <w:lang w:eastAsia="nb-NO"/>
        </w:rPr>
        <w:t>Samhandlingsreformen</w:t>
      </w:r>
      <w:r w:rsidRPr="00226E01">
        <w:rPr>
          <w:lang w:eastAsia="nb-NO"/>
        </w:rPr>
        <w:t xml:space="preserve"> er iverksatt og skal sikre et bærekraftig, helhetlig og sammen</w:t>
      </w:r>
      <w:r w:rsidRPr="00226E01">
        <w:rPr>
          <w:lang w:eastAsia="nb-NO"/>
        </w:rPr>
        <w:softHyphen/>
        <w:t>hengende tjenestetilbud av god kvalitet. Videre skal tjenestetilbudet preges av høy pasientsikkerhet og være tilpasset den enkelte bruker. Reformen har medført en ny kommunerolle og har gitt kommunen ansvar for nye pasientgrupper. Kommunene skal nå tilby tjenester som omfatter forebyggende tiltak, utredning, behandling, pleie og om</w:t>
      </w:r>
      <w:r w:rsidRPr="00226E01">
        <w:rPr>
          <w:lang w:eastAsia="nb-NO"/>
        </w:rPr>
        <w:softHyphen/>
        <w:t>sorg, akuttberedskap, habilitering og rehabilitering og oppfølging på tvers av sektorer. Tjenest</w:t>
      </w:r>
      <w:r w:rsidRPr="00226E01">
        <w:rPr>
          <w:lang w:eastAsia="nb-NO"/>
        </w:rPr>
        <w:softHyphen/>
        <w:t>ene skal organiseres slik at den enkelte kan fortsette å leve et trygt, menings</w:t>
      </w:r>
      <w:r w:rsidRPr="00226E01">
        <w:rPr>
          <w:lang w:eastAsia="nb-NO"/>
        </w:rPr>
        <w:softHyphen/>
        <w:t>fullt og mest mulig selvstendig liv til tross for sosiale og helsemessige problemer eller funksjonssvikt.</w:t>
      </w:r>
    </w:p>
    <w:p w14:paraId="2257890A" w14:textId="77777777" w:rsidR="00603AAD" w:rsidRPr="00226E01" w:rsidRDefault="00603AAD" w:rsidP="00603AAD">
      <w:pPr>
        <w:pStyle w:val="Overskrift4"/>
      </w:pPr>
      <w:r w:rsidRPr="00226E01">
        <w:t>Nye lover, retningslinjer og veiledere</w:t>
      </w:r>
    </w:p>
    <w:p w14:paraId="13310BBE" w14:textId="2E6D9624" w:rsidR="00603AAD" w:rsidRPr="00226E01" w:rsidRDefault="00603AAD" w:rsidP="00603AAD">
      <w:pPr>
        <w:pStyle w:val="Brdtekst"/>
        <w:rPr>
          <w:lang w:eastAsia="nb-NO"/>
        </w:rPr>
      </w:pPr>
      <w:r w:rsidRPr="00226E01">
        <w:rPr>
          <w:lang w:eastAsia="nb-NO"/>
        </w:rPr>
        <w:t>Som del av innføring av samhandlings</w:t>
      </w:r>
      <w:r w:rsidRPr="00226E01">
        <w:rPr>
          <w:lang w:eastAsia="nb-NO"/>
        </w:rPr>
        <w:softHyphen/>
        <w:t xml:space="preserve">reformen ble </w:t>
      </w:r>
      <w:r w:rsidRPr="00226E01">
        <w:rPr>
          <w:i/>
          <w:lang w:eastAsia="nb-NO"/>
        </w:rPr>
        <w:t>Helse- og omsorgs</w:t>
      </w:r>
      <w:r w:rsidRPr="00226E01">
        <w:rPr>
          <w:i/>
          <w:lang w:eastAsia="nb-NO"/>
        </w:rPr>
        <w:softHyphen/>
        <w:t xml:space="preserve">tjenesteloven </w:t>
      </w:r>
      <w:r w:rsidRPr="00226E01">
        <w:rPr>
          <w:lang w:eastAsia="nb-NO"/>
        </w:rPr>
        <w:t>innført 1.1.2012. Loven erstattet kommune</w:t>
      </w:r>
      <w:r w:rsidRPr="00226E01">
        <w:rPr>
          <w:lang w:eastAsia="nb-NO"/>
        </w:rPr>
        <w:softHyphen/>
        <w:t>helse</w:t>
      </w:r>
      <w:r w:rsidRPr="00226E01">
        <w:rPr>
          <w:lang w:eastAsia="nb-NO"/>
        </w:rPr>
        <w:softHyphen/>
        <w:t>tjenesteloven og sosialtjenesteloven, og skal bidra til et bedre grunnlag for sam</w:t>
      </w:r>
      <w:r w:rsidRPr="00226E01">
        <w:rPr>
          <w:lang w:eastAsia="nb-NO"/>
        </w:rPr>
        <w:softHyphen/>
        <w:t>handling mellom tjenestene i kommunen. Med den nye lovendringen ble kommunens plikter regulert i helse- og omsorgstjenes</w:t>
      </w:r>
      <w:r w:rsidRPr="00226E01">
        <w:rPr>
          <w:lang w:eastAsia="nb-NO"/>
        </w:rPr>
        <w:softHyphen/>
        <w:t>te</w:t>
      </w:r>
      <w:r w:rsidRPr="00226E01">
        <w:rPr>
          <w:lang w:eastAsia="nb-NO"/>
        </w:rPr>
        <w:softHyphen/>
        <w:t>loven, brukers rettigheter i pasient- og brukerrettighets</w:t>
      </w:r>
      <w:r w:rsidR="00ED005A" w:rsidRPr="00226E01">
        <w:rPr>
          <w:lang w:eastAsia="nb-NO"/>
        </w:rPr>
        <w:softHyphen/>
      </w:r>
      <w:r w:rsidRPr="00226E01">
        <w:rPr>
          <w:lang w:eastAsia="nb-NO"/>
        </w:rPr>
        <w:t xml:space="preserve">loven og yrkesutøvelsen i </w:t>
      </w:r>
      <w:r w:rsidR="001A4A18" w:rsidRPr="00226E01">
        <w:rPr>
          <w:lang w:eastAsia="nb-NO"/>
        </w:rPr>
        <w:t>helsepersonelloven</w:t>
      </w:r>
      <w:r w:rsidRPr="00226E01">
        <w:rPr>
          <w:lang w:eastAsia="nb-NO"/>
        </w:rPr>
        <w:t xml:space="preserve">. </w:t>
      </w:r>
    </w:p>
    <w:p w14:paraId="5B9C39F5" w14:textId="77777777" w:rsidR="00603AAD" w:rsidRPr="00226E01" w:rsidRDefault="00603AAD" w:rsidP="00603AAD">
      <w:pPr>
        <w:pStyle w:val="Brdtekst"/>
        <w:rPr>
          <w:lang w:eastAsia="nb-NO"/>
        </w:rPr>
      </w:pPr>
      <w:r w:rsidRPr="00226E01">
        <w:rPr>
          <w:lang w:eastAsia="nb-NO"/>
        </w:rPr>
        <w:t>I Helse- og omsorgstjenesteloven tydelig</w:t>
      </w:r>
      <w:r w:rsidRPr="00226E01">
        <w:rPr>
          <w:lang w:eastAsia="nb-NO"/>
        </w:rPr>
        <w:softHyphen/>
        <w:t>gjøres kommunens ansvar for et overordnet «sørge for-ansvar». I dette ansvaret ligger det at kommunen selv kan velge hvordan den vil organisere virksomheten og tjenestene ut fra lokale forhold og behov. Videre tydelig</w:t>
      </w:r>
      <w:r w:rsidRPr="00226E01">
        <w:rPr>
          <w:lang w:eastAsia="nb-NO"/>
        </w:rPr>
        <w:softHyphen/>
        <w:t>gjøres det i loven kommunens ansvar for å tilby forsvarlige tjenester. Alle virksom</w:t>
      </w:r>
      <w:r w:rsidRPr="00226E01">
        <w:rPr>
          <w:lang w:eastAsia="nb-NO"/>
        </w:rPr>
        <w:softHyphen/>
        <w:t>heter i den kommunale helse- og omsorgs</w:t>
      </w:r>
      <w:r w:rsidRPr="00226E01">
        <w:rPr>
          <w:lang w:eastAsia="nb-NO"/>
        </w:rPr>
        <w:softHyphen/>
        <w:t>tjenesten pålegges å drive systematisk kvalitets</w:t>
      </w:r>
      <w:r w:rsidRPr="00226E01">
        <w:rPr>
          <w:lang w:eastAsia="nb-NO"/>
        </w:rPr>
        <w:softHyphen/>
        <w:t>forbedring og pasient- og brukersikker</w:t>
      </w:r>
      <w:r w:rsidR="00FD6590" w:rsidRPr="00226E01">
        <w:rPr>
          <w:lang w:eastAsia="nb-NO"/>
        </w:rPr>
        <w:softHyphen/>
      </w:r>
      <w:r w:rsidRPr="00226E01">
        <w:rPr>
          <w:lang w:eastAsia="nb-NO"/>
        </w:rPr>
        <w:t>hets</w:t>
      </w:r>
      <w:r w:rsidRPr="00226E01">
        <w:rPr>
          <w:lang w:eastAsia="nb-NO"/>
        </w:rPr>
        <w:softHyphen/>
      </w:r>
      <w:r w:rsidR="00FD6590" w:rsidRPr="00226E01">
        <w:rPr>
          <w:lang w:eastAsia="nb-NO"/>
        </w:rPr>
        <w:softHyphen/>
      </w:r>
      <w:r w:rsidRPr="00226E01">
        <w:rPr>
          <w:lang w:eastAsia="nb-NO"/>
        </w:rPr>
        <w:t>arbeid.</w:t>
      </w:r>
    </w:p>
    <w:p w14:paraId="13686637" w14:textId="3D25B5E0" w:rsidR="00603AAD" w:rsidRPr="00226E01" w:rsidRDefault="00603AAD" w:rsidP="00603AAD">
      <w:pPr>
        <w:pStyle w:val="Brdtekst"/>
        <w:rPr>
          <w:lang w:eastAsia="nb-NO"/>
        </w:rPr>
      </w:pPr>
      <w:r w:rsidRPr="00226E01">
        <w:rPr>
          <w:lang w:eastAsia="nb-NO"/>
        </w:rPr>
        <w:t xml:space="preserve">Videre ble </w:t>
      </w:r>
      <w:r w:rsidRPr="00226E01">
        <w:rPr>
          <w:i/>
          <w:lang w:eastAsia="nb-NO"/>
        </w:rPr>
        <w:t xml:space="preserve">ny folkehelselov </w:t>
      </w:r>
      <w:r w:rsidRPr="00D36768">
        <w:rPr>
          <w:iCs/>
          <w:lang w:eastAsia="nb-NO"/>
        </w:rPr>
        <w:t>innført 1.1.2012</w:t>
      </w:r>
      <w:r w:rsidRPr="00226E01">
        <w:rPr>
          <w:i/>
          <w:lang w:eastAsia="nb-NO"/>
        </w:rPr>
        <w:t>,</w:t>
      </w:r>
      <w:r w:rsidRPr="00226E01">
        <w:rPr>
          <w:lang w:eastAsia="nb-NO"/>
        </w:rPr>
        <w:t xml:space="preserve"> med formål om å bidra til en samfunnsutvikling som fremmer folkehelse og utjevner sosiale helseforskjeller. Etter loven skal kommunen fremme befolkningens helse, trivsel, gode sosiale og miljømessige forhold og bidra til å forebygge psykisk og somatisk sykdom, skade eller lidelse, bidra til utjev</w:t>
      </w:r>
      <w:r w:rsidRPr="00226E01">
        <w:rPr>
          <w:lang w:eastAsia="nb-NO"/>
        </w:rPr>
        <w:softHyphen/>
        <w:t>ning av sosiale helseforskjeller og bidra til å beskytte befolkningen mot faktorer som kan ha negativ innvirkning på helsen.</w:t>
      </w:r>
    </w:p>
    <w:p w14:paraId="27260946" w14:textId="77777777" w:rsidR="00603AAD" w:rsidRPr="00226E01" w:rsidRDefault="00603AAD" w:rsidP="00603AAD">
      <w:pPr>
        <w:pStyle w:val="Brdtekst"/>
        <w:rPr>
          <w:lang w:eastAsia="nb-NO"/>
        </w:rPr>
      </w:pPr>
      <w:r w:rsidRPr="00226E01">
        <w:rPr>
          <w:lang w:eastAsia="nb-NO"/>
        </w:rPr>
        <w:t>Følgende nasjonale veiledere vil danne grunnlag for det videre arbeidet i kommunen:</w:t>
      </w:r>
    </w:p>
    <w:p w14:paraId="793E8C3B" w14:textId="77777777" w:rsidR="00603AAD" w:rsidRPr="00226E01" w:rsidRDefault="00603AAD" w:rsidP="00603AAD">
      <w:pPr>
        <w:pStyle w:val="Listeavsnitt"/>
        <w:numPr>
          <w:ilvl w:val="0"/>
          <w:numId w:val="13"/>
        </w:numPr>
        <w:spacing w:before="40" w:after="60" w:line="240" w:lineRule="auto"/>
        <w:ind w:left="357" w:hanging="357"/>
        <w:contextualSpacing w:val="0"/>
        <w:rPr>
          <w:rFonts w:ascii="Arial" w:hAnsi="Arial" w:cs="Arial"/>
        </w:rPr>
      </w:pPr>
      <w:r w:rsidRPr="00226E01">
        <w:rPr>
          <w:rFonts w:ascii="Arial" w:hAnsi="Arial" w:cs="Arial"/>
        </w:rPr>
        <w:t>Sammen om mestring – Veileder i lokalt psykisk helsearbeid og rusarbeid for voksne</w:t>
      </w:r>
    </w:p>
    <w:p w14:paraId="6F96B069" w14:textId="77777777" w:rsidR="00603AAD" w:rsidRPr="00226E01" w:rsidRDefault="00603AAD" w:rsidP="00603AAD">
      <w:pPr>
        <w:pStyle w:val="Listeavsnitt"/>
        <w:numPr>
          <w:ilvl w:val="0"/>
          <w:numId w:val="13"/>
        </w:numPr>
        <w:spacing w:before="40" w:after="60" w:line="240" w:lineRule="auto"/>
        <w:ind w:left="357" w:hanging="357"/>
        <w:contextualSpacing w:val="0"/>
        <w:rPr>
          <w:rFonts w:ascii="Arial" w:hAnsi="Arial" w:cs="Arial"/>
        </w:rPr>
      </w:pPr>
      <w:r w:rsidRPr="00226E01">
        <w:rPr>
          <w:rFonts w:ascii="Arial" w:hAnsi="Arial" w:cs="Arial"/>
        </w:rPr>
        <w:t>Nasjonal faglig retningslinje for det helse</w:t>
      </w:r>
      <w:r w:rsidRPr="00226E01">
        <w:rPr>
          <w:rFonts w:ascii="Arial" w:hAnsi="Arial" w:cs="Arial"/>
        </w:rPr>
        <w:softHyphen/>
        <w:t>fremmende og forebyggende arbeidet i helse</w:t>
      </w:r>
      <w:r w:rsidRPr="00226E01">
        <w:rPr>
          <w:rFonts w:ascii="Arial" w:hAnsi="Arial" w:cs="Arial"/>
        </w:rPr>
        <w:softHyphen/>
        <w:t>stasjonen, skolehelsetjeneste og helse</w:t>
      </w:r>
      <w:r w:rsidRPr="00226E01">
        <w:rPr>
          <w:rFonts w:ascii="Arial" w:hAnsi="Arial" w:cs="Arial"/>
        </w:rPr>
        <w:softHyphen/>
        <w:t>stasjon for ungdom</w:t>
      </w:r>
    </w:p>
    <w:p w14:paraId="02FAAB74" w14:textId="6ABF2133" w:rsidR="00603AAD" w:rsidRPr="00226E01" w:rsidRDefault="00603AAD" w:rsidP="00603AAD">
      <w:pPr>
        <w:pStyle w:val="Brdtekst"/>
        <w:spacing w:before="180"/>
        <w:rPr>
          <w:lang w:eastAsia="nb-NO"/>
        </w:rPr>
      </w:pPr>
      <w:r w:rsidRPr="00226E01">
        <w:rPr>
          <w:lang w:eastAsia="nb-NO"/>
        </w:rPr>
        <w:t>Utredningen «</w:t>
      </w:r>
      <w:r w:rsidRPr="00D36768">
        <w:rPr>
          <w:i/>
          <w:iCs/>
          <w:lang w:eastAsia="nb-NO"/>
        </w:rPr>
        <w:t>På lik linje</w:t>
      </w:r>
      <w:r w:rsidR="00F20BC5" w:rsidRPr="00D36768">
        <w:rPr>
          <w:i/>
          <w:iCs/>
          <w:lang w:eastAsia="nb-NO"/>
        </w:rPr>
        <w:t xml:space="preserve"> </w:t>
      </w:r>
      <w:r w:rsidR="00F20BC5" w:rsidRPr="00D36768">
        <w:rPr>
          <w:rFonts w:cs="Arial"/>
          <w:i/>
          <w:iCs/>
        </w:rPr>
        <w:t>–</w:t>
      </w:r>
      <w:r w:rsidRPr="00226E01">
        <w:rPr>
          <w:lang w:eastAsia="nb-NO"/>
        </w:rPr>
        <w:t xml:space="preserve"> </w:t>
      </w:r>
      <w:r w:rsidRPr="00226E01">
        <w:rPr>
          <w:i/>
          <w:lang w:eastAsia="nb-NO"/>
        </w:rPr>
        <w:t>Åtte løft for å realisere grunnleggende rettigheter for personer med utviklingshemming»</w:t>
      </w:r>
      <w:r w:rsidRPr="00226E01">
        <w:rPr>
          <w:lang w:eastAsia="nb-NO"/>
        </w:rPr>
        <w:t xml:space="preserve"> (NOU 2016:</w:t>
      </w:r>
      <w:r w:rsidR="00F20BC5">
        <w:rPr>
          <w:lang w:eastAsia="nb-NO"/>
        </w:rPr>
        <w:t> </w:t>
      </w:r>
      <w:r w:rsidRPr="00226E01">
        <w:rPr>
          <w:lang w:eastAsia="nb-NO"/>
        </w:rPr>
        <w:t xml:space="preserve">17) foreslår tiltak som styrker de grunnleggende rettighetene til mennesker med utviklingshemming. Forslagene vil bli brukt som grunnlag for å utvikle tiltak også i </w:t>
      </w:r>
      <w:r w:rsidR="00DB6FFB" w:rsidRPr="00226E01">
        <w:rPr>
          <w:lang w:eastAsia="nb-NO"/>
        </w:rPr>
        <w:t>Dønna</w:t>
      </w:r>
      <w:r w:rsidRPr="00226E01">
        <w:rPr>
          <w:lang w:eastAsia="nb-NO"/>
        </w:rPr>
        <w:t>.</w:t>
      </w:r>
    </w:p>
    <w:p w14:paraId="659025A1" w14:textId="77777777" w:rsidR="00603AAD" w:rsidRPr="00226E01" w:rsidRDefault="00603AAD" w:rsidP="00603AAD">
      <w:pPr>
        <w:pStyle w:val="Overskrift4"/>
      </w:pPr>
      <w:r w:rsidRPr="00226E01">
        <w:lastRenderedPageBreak/>
        <w:t>Mer tverrfaglighet og økt kompetanse</w:t>
      </w:r>
    </w:p>
    <w:p w14:paraId="3BC5DFCD" w14:textId="3806F4EB" w:rsidR="00EA274A" w:rsidRPr="00226E01" w:rsidRDefault="00603AAD" w:rsidP="00EA274A">
      <w:pPr>
        <w:pStyle w:val="Brdtekst"/>
        <w:rPr>
          <w:lang w:eastAsia="nb-NO"/>
        </w:rPr>
      </w:pPr>
      <w:r w:rsidRPr="00226E01">
        <w:rPr>
          <w:lang w:eastAsia="nb-NO"/>
        </w:rPr>
        <w:t>I stortingsmeldingen om fremtidens primær</w:t>
      </w:r>
      <w:r w:rsidRPr="00226E01">
        <w:rPr>
          <w:lang w:eastAsia="nb-NO"/>
        </w:rPr>
        <w:softHyphen/>
        <w:t>helse</w:t>
      </w:r>
      <w:r w:rsidRPr="00226E01">
        <w:rPr>
          <w:lang w:eastAsia="nb-NO"/>
        </w:rPr>
        <w:softHyphen/>
        <w:t>tjeneste</w:t>
      </w:r>
      <w:r w:rsidR="00D36768">
        <w:rPr>
          <w:rStyle w:val="Fotnotereferanse"/>
          <w:lang w:eastAsia="nb-NO"/>
        </w:rPr>
        <w:footnoteReference w:id="6"/>
      </w:r>
      <w:r w:rsidRPr="00226E01">
        <w:rPr>
          <w:lang w:eastAsia="nb-NO"/>
        </w:rPr>
        <w:t xml:space="preserve"> beskriver regjeringen et behov</w:t>
      </w:r>
      <w:r w:rsidR="00A0638F" w:rsidRPr="00226E01">
        <w:rPr>
          <w:lang w:eastAsia="nb-NO"/>
        </w:rPr>
        <w:t xml:space="preserve"> for mer helhetlige og koordinerte helse- og omsorgstjenester i kommunene.</w:t>
      </w:r>
      <w:r w:rsidRPr="00226E01">
        <w:rPr>
          <w:lang w:eastAsia="nb-NO"/>
        </w:rPr>
        <w:t xml:space="preserve"> Meldingen peker blant annet på tverrfaglig organisering og kompetanseløft for både medarbeidere og ledere som viktige strate</w:t>
      </w:r>
      <w:r w:rsidR="00B05E32">
        <w:rPr>
          <w:lang w:eastAsia="nb-NO"/>
        </w:rPr>
        <w:softHyphen/>
      </w:r>
      <w:r w:rsidRPr="00226E01">
        <w:rPr>
          <w:lang w:eastAsia="nb-NO"/>
        </w:rPr>
        <w:t>gier. I meldingen varsler regjeringen særlige satsinger rettet mot barn og unge, psykisk helse, rehabili</w:t>
      </w:r>
      <w:r w:rsidRPr="00226E01">
        <w:rPr>
          <w:lang w:eastAsia="nb-NO"/>
        </w:rPr>
        <w:softHyphen/>
        <w:t>tering og kapasitets- og kvalitetsutvikling for hjemmetjenester og i heldøgns omsorg.</w:t>
      </w:r>
    </w:p>
    <w:p w14:paraId="3127826E" w14:textId="77777777" w:rsidR="00EA274A" w:rsidRPr="00226E01" w:rsidRDefault="00EE44A5" w:rsidP="00EA274A">
      <w:pPr>
        <w:pStyle w:val="Overskrift4"/>
        <w:rPr>
          <w:lang w:eastAsia="nb-NO"/>
        </w:rPr>
      </w:pPr>
      <w:r w:rsidRPr="00226E01">
        <w:t>Kvalitetsreform for eldre</w:t>
      </w:r>
    </w:p>
    <w:p w14:paraId="10849C3E" w14:textId="69968EE9" w:rsidR="00EA274A" w:rsidRDefault="00EE44A5" w:rsidP="00B05E32">
      <w:pPr>
        <w:pStyle w:val="Brdtekst"/>
        <w:rPr>
          <w:lang w:eastAsia="nb-NO"/>
        </w:rPr>
      </w:pPr>
      <w:r w:rsidRPr="00226E01">
        <w:rPr>
          <w:lang w:eastAsia="nb-NO"/>
        </w:rPr>
        <w:t xml:space="preserve">Regjeringen la i mai 2018 </w:t>
      </w:r>
      <w:r w:rsidR="006112F9">
        <w:rPr>
          <w:lang w:eastAsia="nb-NO"/>
        </w:rPr>
        <w:t xml:space="preserve">frem </w:t>
      </w:r>
      <w:r w:rsidRPr="00226E01">
        <w:rPr>
          <w:lang w:eastAsia="nb-NO"/>
        </w:rPr>
        <w:t>stortingsmeldingen «Leve hele</w:t>
      </w:r>
      <w:r w:rsidR="00A0638F" w:rsidRPr="00226E01">
        <w:rPr>
          <w:lang w:eastAsia="nb-NO"/>
        </w:rPr>
        <w:t xml:space="preserve"> livet — En kvalitetsreform for </w:t>
      </w:r>
      <w:r w:rsidRPr="00226E01">
        <w:rPr>
          <w:lang w:eastAsia="nb-NO"/>
        </w:rPr>
        <w:t>eldre». Den handler om grunn</w:t>
      </w:r>
      <w:r w:rsidRPr="00226E01">
        <w:rPr>
          <w:lang w:eastAsia="nb-NO"/>
        </w:rPr>
        <w:softHyphen/>
        <w:t>leggende for</w:t>
      </w:r>
      <w:r w:rsidRPr="00226E01">
        <w:rPr>
          <w:lang w:eastAsia="nb-NO"/>
        </w:rPr>
        <w:softHyphen/>
        <w:t>hold som ofte svi</w:t>
      </w:r>
      <w:r w:rsidR="00196284" w:rsidRPr="00226E01">
        <w:rPr>
          <w:lang w:eastAsia="nb-NO"/>
        </w:rPr>
        <w:t xml:space="preserve">kter i tilbudet til eldre: Mat, </w:t>
      </w:r>
      <w:r w:rsidRPr="00226E01">
        <w:rPr>
          <w:lang w:eastAsia="nb-NO"/>
        </w:rPr>
        <w:t>aktivitet og felleskap, helse</w:t>
      </w:r>
      <w:r w:rsidRPr="00226E01">
        <w:rPr>
          <w:lang w:eastAsia="nb-NO"/>
        </w:rPr>
        <w:softHyphen/>
      </w:r>
      <w:r w:rsidR="00A0310C">
        <w:rPr>
          <w:lang w:eastAsia="nb-NO"/>
        </w:rPr>
        <w:softHyphen/>
      </w:r>
      <w:r w:rsidRPr="00226E01">
        <w:rPr>
          <w:lang w:eastAsia="nb-NO"/>
        </w:rPr>
        <w:t>hjelp og sammen</w:t>
      </w:r>
      <w:r w:rsidRPr="00226E01">
        <w:rPr>
          <w:lang w:eastAsia="nb-NO"/>
        </w:rPr>
        <w:softHyphen/>
        <w:t xml:space="preserve">heng i tjenestene. På hvert av disse områdene inneholder reformen en rekke forslag til løsninger som understøttes av konkrete eksempler fra kommunene. Alle kommuner </w:t>
      </w:r>
      <w:r w:rsidR="00164D7E" w:rsidRPr="00226E01">
        <w:rPr>
          <w:lang w:eastAsia="nb-NO"/>
        </w:rPr>
        <w:t xml:space="preserve">er </w:t>
      </w:r>
      <w:r w:rsidRPr="00226E01">
        <w:rPr>
          <w:lang w:eastAsia="nb-NO"/>
        </w:rPr>
        <w:t>inviter</w:t>
      </w:r>
      <w:r w:rsidR="00164D7E" w:rsidRPr="00226E01">
        <w:rPr>
          <w:lang w:eastAsia="nb-NO"/>
        </w:rPr>
        <w:t>t</w:t>
      </w:r>
      <w:r w:rsidRPr="00226E01">
        <w:rPr>
          <w:lang w:eastAsia="nb-NO"/>
        </w:rPr>
        <w:t xml:space="preserve"> til å delta i lærings</w:t>
      </w:r>
      <w:r w:rsidRPr="00226E01">
        <w:rPr>
          <w:lang w:eastAsia="nb-NO"/>
        </w:rPr>
        <w:softHyphen/>
        <w:t>nettverk der de kan dele erfaringer og lære av hverandre</w:t>
      </w:r>
      <w:r w:rsidR="00A1754A" w:rsidRPr="00226E01">
        <w:rPr>
          <w:lang w:eastAsia="nb-NO"/>
        </w:rPr>
        <w:t>.</w:t>
      </w:r>
      <w:r w:rsidR="00164D7E" w:rsidRPr="00226E01">
        <w:rPr>
          <w:lang w:eastAsia="nb-NO"/>
        </w:rPr>
        <w:t xml:space="preserve"> </w:t>
      </w:r>
      <w:r w:rsidR="006C5402" w:rsidRPr="006C5402">
        <w:rPr>
          <w:lang w:eastAsia="nb-NO"/>
        </w:rPr>
        <w:t xml:space="preserve">Tidligere </w:t>
      </w:r>
      <w:r w:rsidR="006C5402" w:rsidRPr="00B05E32">
        <w:rPr>
          <w:lang w:eastAsia="nb-NO"/>
        </w:rPr>
        <w:t xml:space="preserve">reformer har ofte handlet om systemer. </w:t>
      </w:r>
      <w:r w:rsidR="00B05E32" w:rsidRPr="00B05E32">
        <w:rPr>
          <w:lang w:eastAsia="nb-NO"/>
        </w:rPr>
        <w:t xml:space="preserve">Målet med </w:t>
      </w:r>
      <w:r w:rsidR="006C5402" w:rsidRPr="00B05E32">
        <w:rPr>
          <w:lang w:eastAsia="nb-NO"/>
        </w:rPr>
        <w:t xml:space="preserve">«Leve hele livet» </w:t>
      </w:r>
      <w:r w:rsidR="00B05E32">
        <w:rPr>
          <w:lang w:eastAsia="nb-NO"/>
        </w:rPr>
        <w:t>er at</w:t>
      </w:r>
      <w:r w:rsidR="006C5402" w:rsidRPr="00B05E32">
        <w:rPr>
          <w:lang w:eastAsia="nb-NO"/>
        </w:rPr>
        <w:t xml:space="preserve"> eldre </w:t>
      </w:r>
      <w:r w:rsidR="00B05E32">
        <w:rPr>
          <w:lang w:eastAsia="nb-NO"/>
        </w:rPr>
        <w:t xml:space="preserve">skal </w:t>
      </w:r>
      <w:r w:rsidR="006C5402" w:rsidRPr="00B05E32">
        <w:rPr>
          <w:lang w:eastAsia="nb-NO"/>
        </w:rPr>
        <w:t>få mulighet til å mestre eget liv der de bor, hele livet.</w:t>
      </w:r>
      <w:r w:rsidR="006C5402" w:rsidRPr="006C5402">
        <w:rPr>
          <w:lang w:eastAsia="nb-NO"/>
        </w:rPr>
        <w:t xml:space="preserve"> </w:t>
      </w:r>
    </w:p>
    <w:p w14:paraId="02D8D0DA" w14:textId="1A6BE398" w:rsidR="00CC73C9" w:rsidRDefault="00A0310C" w:rsidP="002523C1">
      <w:pPr>
        <w:pStyle w:val="Brdtekst"/>
        <w:rPr>
          <w:lang w:eastAsia="nb-NO"/>
        </w:rPr>
      </w:pPr>
      <w:r>
        <w:rPr>
          <w:lang w:eastAsia="nb-NO"/>
        </w:rPr>
        <w:t>Helse- og mestringsplanen bygger på de samme prinsippene som «</w:t>
      </w:r>
      <w:r w:rsidR="006112F9">
        <w:rPr>
          <w:lang w:eastAsia="nb-NO"/>
        </w:rPr>
        <w:t>L</w:t>
      </w:r>
      <w:r>
        <w:rPr>
          <w:lang w:eastAsia="nb-NO"/>
        </w:rPr>
        <w:t>eve hele livet»</w:t>
      </w:r>
      <w:r w:rsidR="002523C1">
        <w:rPr>
          <w:lang w:eastAsia="nb-NO"/>
        </w:rPr>
        <w:t>. Dønna kommune vil kunne få god drahjelp gjennom den nasjonale satsingen. Kommunen tar sikte på å lage en felles handlingsplan for helse- og mestringsplanen og «</w:t>
      </w:r>
      <w:r w:rsidR="006112F9">
        <w:rPr>
          <w:lang w:eastAsia="nb-NO"/>
        </w:rPr>
        <w:t>L</w:t>
      </w:r>
      <w:r w:rsidR="002523C1">
        <w:rPr>
          <w:lang w:eastAsia="nb-NO"/>
        </w:rPr>
        <w:t>eve hele livet», hvor siktemålet også er å oppfylle kravene for få statlige øremerkede tilskudd som inngår i kvalitetsreformen.</w:t>
      </w:r>
    </w:p>
    <w:p w14:paraId="7A646405" w14:textId="2BB96808" w:rsidR="002523C1" w:rsidRPr="00226E01" w:rsidRDefault="002523C1" w:rsidP="002523C1">
      <w:pPr>
        <w:pStyle w:val="Brdtekst"/>
        <w:rPr>
          <w:lang w:eastAsia="nb-NO"/>
        </w:rPr>
        <w:sectPr w:rsidR="002523C1" w:rsidRPr="00226E01" w:rsidSect="001B7E55">
          <w:type w:val="continuous"/>
          <w:pgSz w:w="11906" w:h="16838"/>
          <w:pgMar w:top="1559" w:right="1418" w:bottom="1559" w:left="1701" w:header="510" w:footer="510" w:gutter="0"/>
          <w:cols w:space="510"/>
          <w:docGrid w:linePitch="360"/>
        </w:sectPr>
      </w:pPr>
    </w:p>
    <w:p w14:paraId="785E13A4" w14:textId="77777777" w:rsidR="00EA274A" w:rsidRPr="00226E01" w:rsidRDefault="00196284">
      <w:pPr>
        <w:spacing w:before="0" w:after="160" w:line="259" w:lineRule="auto"/>
        <w:rPr>
          <w:highlight w:val="yellow"/>
          <w:lang w:eastAsia="nb-NO"/>
        </w:rPr>
        <w:sectPr w:rsidR="00EA274A" w:rsidRPr="00226E01" w:rsidSect="001B7E55">
          <w:type w:val="continuous"/>
          <w:pgSz w:w="11906" w:h="16838"/>
          <w:pgMar w:top="1559" w:right="1418" w:bottom="1559" w:left="1701" w:header="510" w:footer="510" w:gutter="0"/>
          <w:cols w:space="510"/>
          <w:docGrid w:linePitch="360"/>
        </w:sectPr>
      </w:pPr>
      <w:r w:rsidRPr="00226E01">
        <w:rPr>
          <w:noProof/>
          <w:highlight w:val="yellow"/>
          <w:lang w:eastAsia="nb-NO"/>
        </w:rPr>
        <w:drawing>
          <wp:inline distT="0" distB="0" distL="0" distR="0" wp14:anchorId="038B6A05" wp14:editId="166F057B">
            <wp:extent cx="5547360" cy="3694542"/>
            <wp:effectExtent l="0" t="0" r="0" b="127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dre_mestring_glede.jpg"/>
                    <pic:cNvPicPr/>
                  </pic:nvPicPr>
                  <pic:blipFill>
                    <a:blip r:embed="rId19"/>
                    <a:stretch>
                      <a:fillRect/>
                    </a:stretch>
                  </pic:blipFill>
                  <pic:spPr>
                    <a:xfrm>
                      <a:off x="0" y="0"/>
                      <a:ext cx="5576047" cy="3713648"/>
                    </a:xfrm>
                    <a:prstGeom prst="rect">
                      <a:avLst/>
                    </a:prstGeom>
                  </pic:spPr>
                </pic:pic>
              </a:graphicData>
            </a:graphic>
          </wp:inline>
        </w:drawing>
      </w:r>
    </w:p>
    <w:p w14:paraId="4C247649" w14:textId="77777777" w:rsidR="00603AAD" w:rsidRPr="00226E01" w:rsidRDefault="00603AAD">
      <w:pPr>
        <w:spacing w:before="0" w:after="160" w:line="259" w:lineRule="auto"/>
        <w:rPr>
          <w:rFonts w:ascii="Arial" w:eastAsia="Calibri" w:hAnsi="Arial" w:cs="Times New Roman"/>
          <w:szCs w:val="24"/>
          <w:highlight w:val="yellow"/>
          <w:lang w:eastAsia="nb-NO"/>
        </w:rPr>
      </w:pPr>
      <w:r w:rsidRPr="00226E01">
        <w:rPr>
          <w:highlight w:val="yellow"/>
          <w:lang w:eastAsia="nb-NO"/>
        </w:rPr>
        <w:br w:type="page"/>
      </w:r>
    </w:p>
    <w:p w14:paraId="278A72C7" w14:textId="3C109F19" w:rsidR="00C720CD" w:rsidRPr="00226E01" w:rsidRDefault="00C720CD" w:rsidP="00C720CD">
      <w:pPr>
        <w:pStyle w:val="Overskrift2"/>
        <w:numPr>
          <w:ilvl w:val="0"/>
          <w:numId w:val="0"/>
        </w:numPr>
        <w:ind w:left="576" w:hanging="576"/>
        <w:rPr>
          <w:lang w:eastAsia="nb-NO"/>
        </w:rPr>
      </w:pPr>
      <w:bookmarkStart w:id="23" w:name="_Toc69810945"/>
      <w:r w:rsidRPr="00226E01">
        <w:rPr>
          <w:lang w:eastAsia="nb-NO"/>
        </w:rPr>
        <w:lastRenderedPageBreak/>
        <w:t>Vedlegg</w:t>
      </w:r>
      <w:r w:rsidR="00D14F68">
        <w:rPr>
          <w:lang w:eastAsia="nb-NO"/>
        </w:rPr>
        <w:t xml:space="preserve"> 1</w:t>
      </w:r>
      <w:r w:rsidRPr="00226E01">
        <w:rPr>
          <w:lang w:eastAsia="nb-NO"/>
        </w:rPr>
        <w:t>: Krav til kompetanse hos tiltaksarrangører</w:t>
      </w:r>
      <w:bookmarkEnd w:id="23"/>
    </w:p>
    <w:p w14:paraId="0562117E" w14:textId="77777777" w:rsidR="00C720CD" w:rsidRPr="00226E01" w:rsidRDefault="00C720CD" w:rsidP="00C720CD">
      <w:pPr>
        <w:pStyle w:val="Brdtekst"/>
        <w:rPr>
          <w:color w:val="000000" w:themeColor="text1"/>
          <w:lang w:eastAsia="nb-NO"/>
        </w:rPr>
      </w:pPr>
      <w:r w:rsidRPr="00226E01">
        <w:rPr>
          <w:color w:val="000000" w:themeColor="text1"/>
          <w:lang w:eastAsia="nb-NO"/>
        </w:rPr>
        <w:t>Det er tiltaksarrangørens ansvar å sørge for nødvendig yrkesfaglig, pedagogisk og arbeids</w:t>
      </w:r>
      <w:r w:rsidR="00157FEF" w:rsidRPr="00226E01">
        <w:rPr>
          <w:color w:val="000000" w:themeColor="text1"/>
          <w:lang w:eastAsia="nb-NO"/>
        </w:rPr>
        <w:softHyphen/>
      </w:r>
      <w:r w:rsidRPr="00226E01">
        <w:rPr>
          <w:color w:val="000000" w:themeColor="text1"/>
          <w:lang w:eastAsia="nb-NO"/>
        </w:rPr>
        <w:t>inkluderings</w:t>
      </w:r>
      <w:r w:rsidR="00157FEF" w:rsidRPr="00226E01">
        <w:rPr>
          <w:color w:val="000000" w:themeColor="text1"/>
          <w:lang w:eastAsia="nb-NO"/>
        </w:rPr>
        <w:softHyphen/>
      </w:r>
      <w:r w:rsidRPr="00226E01">
        <w:rPr>
          <w:color w:val="000000" w:themeColor="text1"/>
          <w:lang w:eastAsia="nb-NO"/>
        </w:rPr>
        <w:softHyphen/>
        <w:t>kompetanse innen sitt virksomhetsområde. Alt utførende personell skal ha og må dokumentere relevant faglig formalkompetanse og/eller erfaring med tilsvarende arbeidsoppgaver.</w:t>
      </w:r>
    </w:p>
    <w:p w14:paraId="1E45B00B" w14:textId="77777777" w:rsidR="00C720CD" w:rsidRPr="00226E01" w:rsidRDefault="00C720CD" w:rsidP="00C720CD">
      <w:pPr>
        <w:pStyle w:val="Brdtekst"/>
        <w:rPr>
          <w:color w:val="000000" w:themeColor="text1"/>
          <w:lang w:eastAsia="nb-NO"/>
        </w:rPr>
      </w:pPr>
      <w:r w:rsidRPr="00226E01">
        <w:rPr>
          <w:color w:val="000000" w:themeColor="text1"/>
          <w:lang w:eastAsia="nb-NO"/>
        </w:rPr>
        <w:t>Utførende personell skal til sammen dekke følgende kompetanseområder:</w:t>
      </w:r>
    </w:p>
    <w:p w14:paraId="727F6258" w14:textId="77777777" w:rsidR="00C720CD" w:rsidRPr="00226E01" w:rsidRDefault="00C720CD" w:rsidP="00C720CD">
      <w:pPr>
        <w:pStyle w:val="Listeavsnitt"/>
        <w:numPr>
          <w:ilvl w:val="0"/>
          <w:numId w:val="22"/>
        </w:numPr>
        <w:rPr>
          <w:lang w:eastAsia="nb-NO"/>
        </w:rPr>
      </w:pPr>
      <w:r w:rsidRPr="00226E01">
        <w:rPr>
          <w:lang w:eastAsia="nb-NO"/>
        </w:rPr>
        <w:t>Kompetanse i veiledning av mennesker med fysiske, psykiske eller sosiale funksjonsnedsettelser</w:t>
      </w:r>
    </w:p>
    <w:p w14:paraId="1BECCDB2" w14:textId="77777777" w:rsidR="00C720CD" w:rsidRPr="00226E01" w:rsidRDefault="00C720CD" w:rsidP="00C720CD">
      <w:pPr>
        <w:pStyle w:val="Listeavsnitt"/>
        <w:numPr>
          <w:ilvl w:val="0"/>
          <w:numId w:val="22"/>
        </w:numPr>
        <w:rPr>
          <w:lang w:eastAsia="nb-NO"/>
        </w:rPr>
      </w:pPr>
      <w:r w:rsidRPr="00226E01">
        <w:rPr>
          <w:lang w:eastAsia="nb-NO"/>
        </w:rPr>
        <w:t>Arbeidsmarkedets mekanismer og behov, særlig regionalt/lokalt arbeidsmarked</w:t>
      </w:r>
    </w:p>
    <w:p w14:paraId="669BE5BA" w14:textId="77777777" w:rsidR="00C720CD" w:rsidRPr="00226E01" w:rsidRDefault="00C720CD" w:rsidP="00C720CD">
      <w:pPr>
        <w:pStyle w:val="Listeavsnitt"/>
        <w:numPr>
          <w:ilvl w:val="0"/>
          <w:numId w:val="22"/>
        </w:numPr>
        <w:rPr>
          <w:lang w:eastAsia="nb-NO"/>
        </w:rPr>
      </w:pPr>
      <w:r w:rsidRPr="00226E01">
        <w:rPr>
          <w:lang w:eastAsia="nb-NO"/>
        </w:rPr>
        <w:t>Yrkes- og karriereveiledning og erfaring med relevante verktøy på dette området</w:t>
      </w:r>
    </w:p>
    <w:p w14:paraId="05C8F607" w14:textId="77777777" w:rsidR="00C720CD" w:rsidRPr="00226E01" w:rsidRDefault="00C720CD" w:rsidP="00C720CD">
      <w:pPr>
        <w:pStyle w:val="Listeavsnitt"/>
        <w:numPr>
          <w:ilvl w:val="0"/>
          <w:numId w:val="22"/>
        </w:numPr>
        <w:rPr>
          <w:lang w:eastAsia="nb-NO"/>
        </w:rPr>
      </w:pPr>
      <w:r w:rsidRPr="00226E01">
        <w:rPr>
          <w:lang w:eastAsia="nb-NO"/>
        </w:rPr>
        <w:t>Veiledningsmetodikk</w:t>
      </w:r>
    </w:p>
    <w:p w14:paraId="09931BC6" w14:textId="77777777" w:rsidR="00C720CD" w:rsidRPr="00226E01" w:rsidRDefault="00C720CD" w:rsidP="00C720CD">
      <w:pPr>
        <w:pStyle w:val="Listeavsnitt"/>
        <w:numPr>
          <w:ilvl w:val="0"/>
          <w:numId w:val="22"/>
        </w:numPr>
        <w:rPr>
          <w:lang w:eastAsia="nb-NO"/>
        </w:rPr>
      </w:pPr>
      <w:r w:rsidRPr="00226E01">
        <w:rPr>
          <w:lang w:eastAsia="nb-NO"/>
        </w:rPr>
        <w:t>Erfaring fra inkludering av utsatte grupper i ordinært arbeidsliv, herunder oppfølging av arbeidsgivere</w:t>
      </w:r>
    </w:p>
    <w:p w14:paraId="6B9D3B5E" w14:textId="77777777" w:rsidR="00C720CD" w:rsidRPr="00226E01" w:rsidRDefault="00C720CD" w:rsidP="00C720CD">
      <w:pPr>
        <w:pStyle w:val="Listeavsnitt"/>
        <w:numPr>
          <w:ilvl w:val="0"/>
          <w:numId w:val="22"/>
        </w:numPr>
        <w:rPr>
          <w:lang w:eastAsia="nb-NO"/>
        </w:rPr>
      </w:pPr>
      <w:r w:rsidRPr="00226E01">
        <w:rPr>
          <w:lang w:eastAsia="nb-NO"/>
        </w:rPr>
        <w:t>Kompetanse på hvordan det kan tilrettelegges i arbeidssituasjoner for personer som har behov for spesiell tilrettelegging og tett oppfølging</w:t>
      </w:r>
    </w:p>
    <w:p w14:paraId="09FB6715" w14:textId="77777777" w:rsidR="00C720CD" w:rsidRPr="00226E01" w:rsidRDefault="00C720CD" w:rsidP="00C720CD">
      <w:pPr>
        <w:pStyle w:val="Listeavsnitt"/>
        <w:numPr>
          <w:ilvl w:val="0"/>
          <w:numId w:val="22"/>
        </w:numPr>
        <w:rPr>
          <w:lang w:eastAsia="nb-NO"/>
        </w:rPr>
      </w:pPr>
      <w:r w:rsidRPr="00226E01">
        <w:rPr>
          <w:lang w:eastAsia="nb-NO"/>
        </w:rPr>
        <w:t>Kompetanse på krav til fagopplæring/kjennskap til fagopplæringsplaner, opplæringskontor, og grunnleggende ferdigheter.</w:t>
      </w:r>
    </w:p>
    <w:p w14:paraId="0CAE53B1" w14:textId="77777777" w:rsidR="00C720CD" w:rsidRPr="00226E01" w:rsidRDefault="00C720CD" w:rsidP="00C720CD">
      <w:pPr>
        <w:pStyle w:val="Listeavsnitt"/>
        <w:numPr>
          <w:ilvl w:val="0"/>
          <w:numId w:val="22"/>
        </w:numPr>
        <w:rPr>
          <w:lang w:eastAsia="nb-NO"/>
        </w:rPr>
      </w:pPr>
      <w:r w:rsidRPr="00226E01">
        <w:rPr>
          <w:lang w:eastAsia="nb-NO"/>
        </w:rPr>
        <w:t>Oversikt over og kunnskap om aktuelle samarbeidspartnere</w:t>
      </w:r>
    </w:p>
    <w:p w14:paraId="16CD7695" w14:textId="77777777" w:rsidR="00C720CD" w:rsidRPr="00226E01" w:rsidRDefault="00C720CD" w:rsidP="00C720CD">
      <w:pPr>
        <w:pStyle w:val="Brdtekst"/>
        <w:rPr>
          <w:color w:val="000000" w:themeColor="text1"/>
          <w:lang w:eastAsia="nb-NO"/>
        </w:rPr>
      </w:pPr>
      <w:r w:rsidRPr="00226E01">
        <w:rPr>
          <w:color w:val="000000" w:themeColor="text1"/>
          <w:lang w:eastAsia="nb-NO"/>
        </w:rPr>
        <w:t>Hvis kravene til kompetanse ikke kan møtes av ansatte hos tiltaksarrangør, må kravene dekkes gjennom samarbeid med eksterne samarbeidspartnere. Dette må eventuelt avtales med og godkjennes av NAV.</w:t>
      </w:r>
    </w:p>
    <w:p w14:paraId="634AFE54" w14:textId="64B45BFE" w:rsidR="00C720CD" w:rsidRDefault="00C720CD" w:rsidP="00C720CD">
      <w:pPr>
        <w:rPr>
          <w:color w:val="000000" w:themeColor="text1"/>
          <w:lang w:eastAsia="nb-NO"/>
        </w:rPr>
      </w:pPr>
      <w:r w:rsidRPr="00226E01">
        <w:rPr>
          <w:color w:val="000000" w:themeColor="text1"/>
          <w:lang w:eastAsia="nb-NO"/>
        </w:rPr>
        <w:t>Link: 2019-02-18 Kravspesifikasjon-VTA-NAV.pdf - Google Disk</w:t>
      </w:r>
    </w:p>
    <w:p w14:paraId="763A1E46" w14:textId="2EA85F10" w:rsidR="00D14F68" w:rsidRDefault="00D14F68" w:rsidP="00C720CD">
      <w:pPr>
        <w:rPr>
          <w:color w:val="000000" w:themeColor="text1"/>
          <w:lang w:eastAsia="nb-NO"/>
        </w:rPr>
      </w:pPr>
    </w:p>
    <w:p w14:paraId="503CB9F6" w14:textId="77777777" w:rsidR="00D14F68" w:rsidRDefault="00D14F68">
      <w:pPr>
        <w:spacing w:before="0" w:after="160" w:line="259" w:lineRule="auto"/>
      </w:pPr>
      <w:r>
        <w:br w:type="page"/>
      </w:r>
    </w:p>
    <w:p w14:paraId="6B417220" w14:textId="0DF18512" w:rsidR="00D14F68" w:rsidRDefault="00D14F68" w:rsidP="00D14F68">
      <w:pPr>
        <w:pStyle w:val="Overskrift2"/>
        <w:numPr>
          <w:ilvl w:val="0"/>
          <w:numId w:val="0"/>
        </w:numPr>
        <w:ind w:left="576" w:hanging="576"/>
      </w:pPr>
      <w:bookmarkStart w:id="24" w:name="_Toc69810946"/>
      <w:r>
        <w:lastRenderedPageBreak/>
        <w:t>Vedlegg 2: Koordinerende enhet og saksbehandling</w:t>
      </w:r>
      <w:bookmarkEnd w:id="24"/>
    </w:p>
    <w:p w14:paraId="29209F8D" w14:textId="3D39BE2C" w:rsidR="00D14F68" w:rsidRDefault="00D14F68" w:rsidP="00D14F68">
      <w:r>
        <w:t>Samlet sett framstår koordinerende enhet (ressursforum) som en innovasjon initiert for å forbedre beslutningsprosesser og samordne tjenester ut til brukerne innen omsorgstjenestene.</w:t>
      </w:r>
    </w:p>
    <w:p w14:paraId="7F8D014E" w14:textId="77777777" w:rsidR="00D14F68" w:rsidRDefault="00D14F68" w:rsidP="00D14F68">
      <w:r>
        <w:t xml:space="preserve">Avdelingsleder for sykehjem og hjemmetjenesten er i dag i all hovedsak saksbehandlere. Saksbehandler skal ved behov innhente og la seg bistå av annen fagkompetanse i saksbehandlingsprosessen eks. vernepleier, ergoterapeut, hjelpemiddelkontakt, </w:t>
      </w:r>
    </w:p>
    <w:p w14:paraId="5F7803B9" w14:textId="77777777" w:rsidR="00D14F68" w:rsidRDefault="00D14F68" w:rsidP="00D14F68">
      <w:r>
        <w:t>Helse-sykepleier, teknisk personell m.fl. Ideelt sett skal det gis vedtak etter behov og ikke etter tilgjengelige ressurser.</w:t>
      </w:r>
    </w:p>
    <w:p w14:paraId="4B03E08C" w14:textId="77777777" w:rsidR="00D14F68" w:rsidRDefault="00D14F68" w:rsidP="00D14F68">
      <w:r>
        <w:t xml:space="preserve">Organisering i større enheter og samlokalisering av tjenester gjør det lettere å finne gode tilpasninger. Fleksibilitet og kreativitet blir fra andre kommuner beskrevet som suksessfaktorer. Det kan f.eks. være andre måter å jobbe på, avdelinger som inngår samarbeid, eller justeringer mellom avdelinger og enheter. Slike tilpasninger kan gi ringvirkninger i form av kompetanseheving, bedre utnyttelse av ressurser, og i siste instans organisasjonslæring. </w:t>
      </w:r>
    </w:p>
    <w:p w14:paraId="60BBAD06" w14:textId="6FE34F36" w:rsidR="00D14F68" w:rsidRDefault="00D14F68" w:rsidP="00D14F68">
      <w:r>
        <w:t>Tverrfaglig diskusjon i ressursforum med aktuelle fagpersoner og søker/bruker(e) skal sikre at vedtakene er tilpasset brukernes behov og at tjenestene blir best mulig koordinerte.</w:t>
      </w:r>
    </w:p>
    <w:p w14:paraId="1AE99905" w14:textId="7E62B35D" w:rsidR="00D14F68" w:rsidRDefault="00D14F68" w:rsidP="00D14F68">
      <w:r>
        <w:t>Søkere skal, som tidligere nevnt, bli møtt av saksbehandler med spørsmålet «Hva er viktig for deg</w:t>
      </w:r>
      <w:r w:rsidR="00AB2400">
        <w:t>?</w:t>
      </w:r>
      <w:r>
        <w:t>»</w:t>
      </w:r>
      <w:r w:rsidR="00AB2400">
        <w:t>.</w:t>
      </w:r>
      <w:r>
        <w:t xml:space="preserve"> Alle mennesker som kommer i kontakt med Helse</w:t>
      </w:r>
      <w:r w:rsidR="00AB2400">
        <w:t>-</w:t>
      </w:r>
      <w:r>
        <w:t xml:space="preserve"> og omsorgstjenesten skal bli lyttet til og respektert for de ønsker og behov de har. Selv om kommunen (koordinerende enhet) ikke kan oppfylle alle personlige ønsker, skal tilbudet som gis være forsvarlig.</w:t>
      </w:r>
    </w:p>
    <w:p w14:paraId="30F162CD" w14:textId="19BF1DCC" w:rsidR="00D14F68" w:rsidRDefault="00D14F68" w:rsidP="00D14F68">
      <w:r>
        <w:t xml:space="preserve">Overflytting fra et helsenivå til et annet skal være koordinert og planlagt </w:t>
      </w:r>
      <w:proofErr w:type="gramStart"/>
      <w:r>
        <w:t>/«</w:t>
      </w:r>
      <w:proofErr w:type="gramEnd"/>
      <w:r>
        <w:t xml:space="preserve">sømløst» mellom for eksempel </w:t>
      </w:r>
      <w:r w:rsidR="00AB2400">
        <w:t>s</w:t>
      </w:r>
      <w:r>
        <w:t>ykehus og helse- og omsorgstjenesten i kommunen. Koordinering og kommunikasjon er lettere i en liten kommune der «alle kjenner alle», men ressurssituasjonen kan i små kommuner være utfordrende hvis en på kort varsel får behov for å gi omfattende og faglig utfordrende tjenester til enkeltbruker(e).</w:t>
      </w:r>
    </w:p>
    <w:p w14:paraId="30BB3EC8" w14:textId="413B4423" w:rsidR="00D14F68" w:rsidRDefault="00D14F68" w:rsidP="00D14F68">
      <w:r>
        <w:t>Alle tjenester som har varighet på over to uker må det fattes enkeltvedtak på, og saksbehandlings</w:t>
      </w:r>
      <w:r w:rsidR="00D928A3">
        <w:softHyphen/>
      </w:r>
      <w:r>
        <w:t>reglene om enkeltvedtak etter forvaltningsloven kommer til anvendelse.</w:t>
      </w:r>
    </w:p>
    <w:p w14:paraId="149009BD" w14:textId="77777777" w:rsidR="00D14F68" w:rsidRDefault="00D14F68" w:rsidP="00D14F68">
      <w:r>
        <w:t>Vedtak om kommunale tjenester i hjemmet hjemles etter</w:t>
      </w:r>
    </w:p>
    <w:p w14:paraId="74D245D0" w14:textId="6A832BD2" w:rsidR="00D14F68" w:rsidRDefault="00D14F68" w:rsidP="00D14F68">
      <w:pPr>
        <w:pStyle w:val="Listeavsnitt"/>
        <w:numPr>
          <w:ilvl w:val="0"/>
          <w:numId w:val="23"/>
        </w:numPr>
      </w:pPr>
      <w:r>
        <w:t>Pasient- og brukerrettighetsloven § 2-1a</w:t>
      </w:r>
    </w:p>
    <w:p w14:paraId="41CD3892" w14:textId="1EAE0726" w:rsidR="00D14F68" w:rsidRDefault="00D14F68" w:rsidP="00D14F68">
      <w:pPr>
        <w:pStyle w:val="Listeavsnitt"/>
        <w:numPr>
          <w:ilvl w:val="0"/>
          <w:numId w:val="23"/>
        </w:numPr>
      </w:pPr>
      <w:r>
        <w:t>Helse- og omsorgstjenesteloven § 3-1 punkt 6a), jf. § 3-1</w:t>
      </w:r>
    </w:p>
    <w:p w14:paraId="10ADACC3" w14:textId="77777777" w:rsidR="00D14F68" w:rsidRDefault="00D14F68" w:rsidP="00D14F68">
      <w:r>
        <w:t>Vedtak om plass i sykehjem hjemles etter</w:t>
      </w:r>
    </w:p>
    <w:p w14:paraId="56F8B9FE" w14:textId="0815E9C6" w:rsidR="00D14F68" w:rsidRDefault="00D14F68" w:rsidP="00D14F68">
      <w:pPr>
        <w:pStyle w:val="Listeavsnitt"/>
        <w:numPr>
          <w:ilvl w:val="0"/>
          <w:numId w:val="24"/>
        </w:numPr>
      </w:pPr>
      <w:r>
        <w:t>Pasient- og brukerrettighetsloven § 2-1a</w:t>
      </w:r>
    </w:p>
    <w:p w14:paraId="1F042F00" w14:textId="1E921573" w:rsidR="00D14F68" w:rsidRDefault="00D14F68" w:rsidP="00D14F68">
      <w:pPr>
        <w:pStyle w:val="Listeavsnitt"/>
        <w:numPr>
          <w:ilvl w:val="0"/>
          <w:numId w:val="24"/>
        </w:numPr>
      </w:pPr>
      <w:r>
        <w:t>Helse- og omsorgstjenesteloven § 3-1 punkt 6c), jf. § 3-1</w:t>
      </w:r>
    </w:p>
    <w:p w14:paraId="1731752E" w14:textId="19B1CD61" w:rsidR="00D14F68" w:rsidRPr="00D14F68" w:rsidRDefault="00D14F68" w:rsidP="00C720CD">
      <w:pPr>
        <w:rPr>
          <w:color w:val="000000" w:themeColor="text1"/>
          <w:lang w:eastAsia="nb-NO"/>
        </w:rPr>
      </w:pPr>
      <w:r>
        <w:t>Saksbehandlingsprosessen må i fremtiden profesjonaliseres i større grad, ved eks</w:t>
      </w:r>
      <w:r w:rsidR="00D928A3">
        <w:t>.</w:t>
      </w:r>
      <w:r>
        <w:t xml:space="preserve"> å vurdere å opprette en ressurs som fast saksbehandler(e). «God saksbehandling» oppfattes å innebære en lik og rettferdig behandling der formelle kriterier står i sentrum.</w:t>
      </w:r>
    </w:p>
    <w:sectPr w:rsidR="00D14F68" w:rsidRPr="00D14F68" w:rsidSect="001B7E55">
      <w:type w:val="continuous"/>
      <w:pgSz w:w="11906" w:h="16838"/>
      <w:pgMar w:top="1559" w:right="1418" w:bottom="1559" w:left="1701" w:header="510" w:footer="510" w:gutter="0"/>
      <w:cols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87FC9" w14:textId="77777777" w:rsidR="00102616" w:rsidRDefault="00102616" w:rsidP="00E423B7">
      <w:pPr>
        <w:spacing w:after="0" w:line="240" w:lineRule="auto"/>
      </w:pPr>
      <w:r>
        <w:separator/>
      </w:r>
    </w:p>
  </w:endnote>
  <w:endnote w:type="continuationSeparator" w:id="0">
    <w:p w14:paraId="693DEC82" w14:textId="77777777" w:rsidR="00102616" w:rsidRDefault="00102616" w:rsidP="00E42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B0B91" w14:textId="7BA1EDC7" w:rsidR="00474B71" w:rsidRPr="004B7F42" w:rsidRDefault="00474B71" w:rsidP="004B7F42">
    <w:pPr>
      <w:tabs>
        <w:tab w:val="center" w:pos="4536"/>
        <w:tab w:val="right" w:pos="9072"/>
      </w:tabs>
      <w:spacing w:after="0" w:line="240" w:lineRule="auto"/>
      <w:ind w:left="340" w:hanging="340"/>
      <w:rPr>
        <w:caps/>
        <w:color w:val="96989B"/>
        <w:sz w:val="14"/>
      </w:rPr>
    </w:pPr>
    <w:r>
      <w:rPr>
        <w:noProof/>
        <w:lang w:eastAsia="nb-NO"/>
      </w:rPr>
      <w:drawing>
        <wp:anchor distT="0" distB="0" distL="114300" distR="114300" simplePos="0" relativeHeight="251658240" behindDoc="0" locked="0" layoutInCell="1" allowOverlap="1" wp14:anchorId="41BDC87C" wp14:editId="28C11EC1">
          <wp:simplePos x="0" y="0"/>
          <wp:positionH relativeFrom="column">
            <wp:posOffset>5864860</wp:posOffset>
          </wp:positionH>
          <wp:positionV relativeFrom="page">
            <wp:posOffset>9936480</wp:posOffset>
          </wp:positionV>
          <wp:extent cx="238125" cy="295910"/>
          <wp:effectExtent l="0" t="0" r="9525" b="8890"/>
          <wp:wrapTopAndBottom/>
          <wp:docPr id="15" name="Bilde 15" descr="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1827"/>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38125" cy="29591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aps/>
          <w:noProof/>
          <w:color w:val="96989B"/>
          <w:sz w:val="14"/>
        </w:rPr>
        <w:alias w:val="rapportnr"/>
        <w:tag w:val="rapportnr"/>
        <w:id w:val="1565828654"/>
        <w:dataBinding w:xpath="/root[1]/rapportnr[1]" w:storeItemID="{726D343F-CBCC-473B-9244-8FA41BF0C6BC}"/>
        <w:text/>
      </w:sdtPr>
      <w:sdtEndPr/>
      <w:sdtContent>
        <w:r>
          <w:rPr>
            <w:caps/>
            <w:noProof/>
            <w:color w:val="96989B"/>
            <w:sz w:val="14"/>
          </w:rPr>
          <w:t>HELSE OG mestringsplan</w:t>
        </w:r>
      </w:sdtContent>
    </w:sdt>
    <w:r w:rsidRPr="00A30F9C">
      <w:rPr>
        <w:caps/>
        <w:noProof/>
        <w:color w:val="96989B"/>
        <w:sz w:val="14"/>
      </w:rPr>
      <w:t xml:space="preserve"> </w:t>
    </w:r>
    <w:r w:rsidRPr="00A30F9C">
      <w:rPr>
        <w:caps/>
        <w:color w:val="96989B"/>
        <w:sz w:val="14"/>
      </w:rPr>
      <w:t xml:space="preserve">  </w:t>
    </w:r>
    <w:r w:rsidRPr="00A30F9C">
      <w:rPr>
        <w:rFonts w:cstheme="minorHAnsi"/>
        <w:caps/>
        <w:color w:val="2782C8"/>
        <w:sz w:val="14"/>
      </w:rPr>
      <w:t>►</w:t>
    </w:r>
    <w:r w:rsidRPr="00A30F9C">
      <w:rPr>
        <w:caps/>
        <w:color w:val="2782C8"/>
        <w:sz w:val="14"/>
      </w:rPr>
      <w:t xml:space="preserve"> </w:t>
    </w:r>
    <w:r>
      <w:rPr>
        <w:caps/>
        <w:color w:val="96989B"/>
        <w:sz w:val="14"/>
      </w:rPr>
      <w:t>2020</w:t>
    </w:r>
    <w:r w:rsidRPr="00A30F9C">
      <w:rPr>
        <w:caps/>
        <w:color w:val="96989B"/>
        <w:sz w:val="14"/>
      </w:rPr>
      <w:t xml:space="preserve"> </w:t>
    </w:r>
    <w:r w:rsidRPr="00A30F9C">
      <w:rPr>
        <w:rFonts w:cstheme="minorHAnsi"/>
        <w:caps/>
        <w:color w:val="2782C8"/>
        <w:sz w:val="14"/>
      </w:rPr>
      <w:t>►</w:t>
    </w:r>
    <w:r w:rsidRPr="00A30F9C">
      <w:rPr>
        <w:caps/>
        <w:color w:val="2782C8"/>
        <w:sz w:val="14"/>
      </w:rPr>
      <w:t xml:space="preserve">  </w:t>
    </w:r>
    <w:r w:rsidRPr="00A30F9C">
      <w:rPr>
        <w:caps/>
        <w:color w:val="96989B"/>
        <w:sz w:val="14"/>
      </w:rPr>
      <w:fldChar w:fldCharType="begin"/>
    </w:r>
    <w:r w:rsidRPr="00A30F9C">
      <w:rPr>
        <w:caps/>
        <w:color w:val="96989B"/>
        <w:sz w:val="14"/>
      </w:rPr>
      <w:instrText xml:space="preserve"> PAGE  \* Arabic  \* MERGEFORMAT </w:instrText>
    </w:r>
    <w:r w:rsidRPr="00A30F9C">
      <w:rPr>
        <w:caps/>
        <w:color w:val="96989B"/>
        <w:sz w:val="14"/>
      </w:rPr>
      <w:fldChar w:fldCharType="separate"/>
    </w:r>
    <w:r>
      <w:rPr>
        <w:caps/>
        <w:noProof/>
        <w:color w:val="96989B"/>
        <w:sz w:val="14"/>
      </w:rPr>
      <w:t>1</w:t>
    </w:r>
    <w:r w:rsidRPr="00A30F9C">
      <w:rPr>
        <w:caps/>
        <w:color w:val="96989B"/>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70EA0" w14:textId="77777777" w:rsidR="00102616" w:rsidRPr="00891E32" w:rsidRDefault="00102616" w:rsidP="00E423B7">
      <w:pPr>
        <w:spacing w:after="0" w:line="240" w:lineRule="auto"/>
        <w:rPr>
          <w:color w:val="F7941D"/>
        </w:rPr>
      </w:pPr>
      <w:r w:rsidRPr="00891E32">
        <w:rPr>
          <w:color w:val="F7941D"/>
        </w:rPr>
        <w:separator/>
      </w:r>
    </w:p>
  </w:footnote>
  <w:footnote w:type="continuationSeparator" w:id="0">
    <w:p w14:paraId="397A2997" w14:textId="77777777" w:rsidR="00102616" w:rsidRDefault="00102616" w:rsidP="00E423B7">
      <w:pPr>
        <w:spacing w:after="0" w:line="240" w:lineRule="auto"/>
      </w:pPr>
      <w:r>
        <w:continuationSeparator/>
      </w:r>
    </w:p>
  </w:footnote>
  <w:footnote w:id="1">
    <w:p w14:paraId="745E25BD" w14:textId="168C4FA9" w:rsidR="00474B71" w:rsidRPr="00792F72" w:rsidRDefault="00474B71">
      <w:pPr>
        <w:pStyle w:val="Fotnotetekst"/>
        <w:rPr>
          <w:i w:val="0"/>
          <w:iCs/>
        </w:rPr>
      </w:pPr>
      <w:r>
        <w:rPr>
          <w:rStyle w:val="Fotnotereferanse"/>
        </w:rPr>
        <w:footnoteRef/>
      </w:r>
      <w:r>
        <w:t xml:space="preserve"> </w:t>
      </w:r>
      <w:r>
        <w:rPr>
          <w:i w:val="0"/>
          <w:iCs/>
        </w:rPr>
        <w:t>Det er fem år siden kartleggingen ble gjennomført. I</w:t>
      </w:r>
      <w:r w:rsidRPr="00792F72">
        <w:rPr>
          <w:i w:val="0"/>
          <w:iCs/>
        </w:rPr>
        <w:t xml:space="preserve"> formannskapets forslag til vederlagsfastsetting for 2021 </w:t>
      </w:r>
      <w:r>
        <w:rPr>
          <w:i w:val="0"/>
          <w:iCs/>
        </w:rPr>
        <w:t>er</w:t>
      </w:r>
      <w:r w:rsidRPr="00792F72">
        <w:rPr>
          <w:i w:val="0"/>
          <w:iCs/>
        </w:rPr>
        <w:t xml:space="preserve"> årskostnaden </w:t>
      </w:r>
      <w:r>
        <w:rPr>
          <w:i w:val="0"/>
          <w:iCs/>
        </w:rPr>
        <w:t xml:space="preserve">satt </w:t>
      </w:r>
      <w:r w:rsidRPr="00792F72">
        <w:rPr>
          <w:i w:val="0"/>
          <w:iCs/>
        </w:rPr>
        <w:t xml:space="preserve">til 999 000 </w:t>
      </w:r>
      <w:r>
        <w:rPr>
          <w:i w:val="0"/>
          <w:iCs/>
        </w:rPr>
        <w:t xml:space="preserve">kroner </w:t>
      </w:r>
      <w:r w:rsidRPr="00792F72">
        <w:rPr>
          <w:i w:val="0"/>
          <w:iCs/>
        </w:rPr>
        <w:t>pr</w:t>
      </w:r>
      <w:r>
        <w:rPr>
          <w:i w:val="0"/>
          <w:iCs/>
        </w:rPr>
        <w:t>.</w:t>
      </w:r>
      <w:r w:rsidRPr="00792F72">
        <w:rPr>
          <w:i w:val="0"/>
          <w:iCs/>
        </w:rPr>
        <w:t xml:space="preserve"> sykehjemsplass i Dønna</w:t>
      </w:r>
      <w:r>
        <w:rPr>
          <w:i w:val="0"/>
          <w:iCs/>
        </w:rPr>
        <w:t>, noe som vil gjøre</w:t>
      </w:r>
      <w:r w:rsidRPr="00792F72">
        <w:rPr>
          <w:i w:val="0"/>
          <w:iCs/>
        </w:rPr>
        <w:t xml:space="preserve"> det enda mer lønnsomt å gi et alternativt tilbud </w:t>
      </w:r>
      <w:r>
        <w:rPr>
          <w:i w:val="0"/>
          <w:iCs/>
        </w:rPr>
        <w:t>til</w:t>
      </w:r>
      <w:r w:rsidRPr="00792F72">
        <w:rPr>
          <w:i w:val="0"/>
          <w:iCs/>
        </w:rPr>
        <w:t xml:space="preserve"> sykehjem.</w:t>
      </w:r>
    </w:p>
  </w:footnote>
  <w:footnote w:id="2">
    <w:p w14:paraId="13C5A68F" w14:textId="77777777" w:rsidR="00474B71" w:rsidRPr="0075272A" w:rsidRDefault="00474B71" w:rsidP="00521AF4">
      <w:pPr>
        <w:pStyle w:val="Fotnotetekst"/>
        <w:rPr>
          <w:color w:val="000000" w:themeColor="text1"/>
        </w:rPr>
      </w:pPr>
      <w:r w:rsidRPr="0075272A">
        <w:rPr>
          <w:rStyle w:val="Fotnotereferanse"/>
          <w:color w:val="000000" w:themeColor="text1"/>
        </w:rPr>
        <w:footnoteRef/>
      </w:r>
      <w:r w:rsidRPr="0075272A">
        <w:rPr>
          <w:color w:val="000000" w:themeColor="text1"/>
        </w:rPr>
        <w:t xml:space="preserve"> </w:t>
      </w:r>
      <w:hyperlink r:id="rId1" w:history="1">
        <w:r w:rsidRPr="0075272A">
          <w:rPr>
            <w:rStyle w:val="Hyperkobling"/>
            <w:color w:val="000000" w:themeColor="text1"/>
          </w:rPr>
          <w:t>https://www.fhi.no/nyheter/2016/hvilke-sykdommer-betyr-mest-for-nor/</w:t>
        </w:r>
      </w:hyperlink>
      <w:r w:rsidRPr="0075272A">
        <w:rPr>
          <w:color w:val="000000" w:themeColor="text1"/>
        </w:rPr>
        <w:t xml:space="preserve"> </w:t>
      </w:r>
    </w:p>
  </w:footnote>
  <w:footnote w:id="3">
    <w:p w14:paraId="20938AA0" w14:textId="77777777" w:rsidR="00474B71" w:rsidRPr="00201B2B" w:rsidRDefault="00474B71">
      <w:pPr>
        <w:pStyle w:val="Fotnotetekst"/>
        <w:rPr>
          <w:i w:val="0"/>
          <w:iCs/>
        </w:rPr>
      </w:pPr>
      <w:r>
        <w:rPr>
          <w:rStyle w:val="Fotnotereferanse"/>
        </w:rPr>
        <w:footnoteRef/>
      </w:r>
      <w:r>
        <w:t xml:space="preserve"> </w:t>
      </w:r>
      <w:r>
        <w:rPr>
          <w:i w:val="0"/>
          <w:iCs/>
        </w:rPr>
        <w:t xml:space="preserve">Teksten er hentet november 2020 fra et høringsutkast til veileder. </w:t>
      </w:r>
    </w:p>
  </w:footnote>
  <w:footnote w:id="4">
    <w:p w14:paraId="5739EB53" w14:textId="160FF54B" w:rsidR="00474B71" w:rsidRPr="00AF2BE4" w:rsidRDefault="00474B71">
      <w:pPr>
        <w:pStyle w:val="Fotnotetekst"/>
        <w:rPr>
          <w:i w:val="0"/>
          <w:iCs/>
        </w:rPr>
      </w:pPr>
      <w:r>
        <w:rPr>
          <w:rStyle w:val="Fotnotereferanse"/>
        </w:rPr>
        <w:footnoteRef/>
      </w:r>
      <w:r>
        <w:t xml:space="preserve"> </w:t>
      </w:r>
      <w:r>
        <w:rPr>
          <w:i w:val="0"/>
          <w:iCs/>
        </w:rPr>
        <w:t>Norske arkitekters landsforbund: «</w:t>
      </w:r>
      <w:r>
        <w:t>H</w:t>
      </w:r>
      <w:r w:rsidRPr="008D1FDC">
        <w:t>åndbok for aldersvennlig stedsutvikling</w:t>
      </w:r>
      <w:r>
        <w:t>».</w:t>
      </w:r>
      <w:r w:rsidRPr="008D1FDC">
        <w:t xml:space="preserve"> </w:t>
      </w:r>
      <w:r w:rsidRPr="00AF2BE4">
        <w:rPr>
          <w:i w:val="0"/>
          <w:iCs/>
        </w:rPr>
        <w:t>Utarbeidet på oppdrag fra Helsedirektoratet</w:t>
      </w:r>
      <w:r w:rsidRPr="008D1FDC">
        <w:t>.</w:t>
      </w:r>
    </w:p>
  </w:footnote>
  <w:footnote w:id="5">
    <w:p w14:paraId="6405A8C4" w14:textId="77777777" w:rsidR="00474B71" w:rsidRPr="0038162A" w:rsidRDefault="00474B71" w:rsidP="00BA4C6F">
      <w:pPr>
        <w:pStyle w:val="Fotnotetekst"/>
        <w:rPr>
          <w:i w:val="0"/>
          <w:iCs/>
        </w:rPr>
      </w:pPr>
      <w:r>
        <w:rPr>
          <w:rStyle w:val="Fotnotereferanse"/>
        </w:rPr>
        <w:footnoteRef/>
      </w:r>
      <w:r>
        <w:t xml:space="preserve"> </w:t>
      </w:r>
      <w:r>
        <w:rPr>
          <w:i w:val="0"/>
          <w:iCs/>
        </w:rPr>
        <w:t xml:space="preserve">Link til kartlegging: </w:t>
      </w:r>
      <w:hyperlink r:id="rId2" w:anchor="header-598" w:history="1">
        <w:r w:rsidRPr="00C41F01">
          <w:rPr>
            <w:rStyle w:val="Hyperkobling"/>
            <w:i w:val="0"/>
            <w:iCs/>
            <w:color w:val="FFA000" w:themeColor="background2"/>
          </w:rPr>
          <w:t>http://funksjonsattest.no/tags/report/83513#header-598</w:t>
        </w:r>
      </w:hyperlink>
    </w:p>
  </w:footnote>
  <w:footnote w:id="6">
    <w:p w14:paraId="7DEEA5C5" w14:textId="59916ADC" w:rsidR="00474B71" w:rsidRPr="00D36768" w:rsidRDefault="00474B71" w:rsidP="00D36768">
      <w:pPr>
        <w:pStyle w:val="Merknadstekst"/>
        <w:rPr>
          <w:i/>
          <w:iCs/>
        </w:rPr>
      </w:pPr>
      <w:r>
        <w:rPr>
          <w:rStyle w:val="Fotnotereferanse"/>
        </w:rPr>
        <w:footnoteRef/>
      </w:r>
      <w:r>
        <w:t xml:space="preserve"> Meld. St. 26 (2014-2015): </w:t>
      </w:r>
      <w:r w:rsidRPr="00D36768">
        <w:rPr>
          <w:i/>
          <w:iCs/>
        </w:rPr>
        <w:t>«Fremtidens primærhelsetjeneste»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3C888DE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B3A2F15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294E1D"/>
    <w:multiLevelType w:val="hybridMultilevel"/>
    <w:tmpl w:val="F5C2BB2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1554797A"/>
    <w:multiLevelType w:val="hybridMultilevel"/>
    <w:tmpl w:val="13BEBC3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A706E5A"/>
    <w:multiLevelType w:val="hybridMultilevel"/>
    <w:tmpl w:val="80965E0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20423B8D"/>
    <w:multiLevelType w:val="hybridMultilevel"/>
    <w:tmpl w:val="A956CD8E"/>
    <w:lvl w:ilvl="0" w:tplc="4B32539A">
      <w:start w:val="1"/>
      <w:numFmt w:val="bullet"/>
      <w:lvlText w:val="►"/>
      <w:lvlJc w:val="left"/>
      <w:pPr>
        <w:ind w:left="720" w:hanging="360"/>
      </w:pPr>
      <w:rPr>
        <w:rFonts w:asciiTheme="majorHAnsi" w:hAnsiTheme="majorHAnsi" w:cstheme="majorHAnsi" w:hint="default"/>
        <w:color w:val="F7941D"/>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2746397"/>
    <w:multiLevelType w:val="hybridMultilevel"/>
    <w:tmpl w:val="E34C65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794084"/>
    <w:multiLevelType w:val="hybridMultilevel"/>
    <w:tmpl w:val="F1E45476"/>
    <w:lvl w:ilvl="0" w:tplc="C632F9F2">
      <w:start w:val="1"/>
      <w:numFmt w:val="bullet"/>
      <w:pStyle w:val="Punktliste"/>
      <w:lvlText w:val="►"/>
      <w:lvlJc w:val="left"/>
      <w:pPr>
        <w:ind w:left="720" w:hanging="360"/>
      </w:pPr>
      <w:rPr>
        <w:rFonts w:ascii="Garamond" w:hAnsi="Garamond" w:hint="default"/>
        <w:color w:val="F7941D"/>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BA225AA"/>
    <w:multiLevelType w:val="hybridMultilevel"/>
    <w:tmpl w:val="68A022B4"/>
    <w:lvl w:ilvl="0" w:tplc="4B32539A">
      <w:start w:val="1"/>
      <w:numFmt w:val="bullet"/>
      <w:lvlText w:val="►"/>
      <w:lvlJc w:val="left"/>
      <w:pPr>
        <w:ind w:left="720" w:hanging="360"/>
      </w:pPr>
      <w:rPr>
        <w:rFonts w:asciiTheme="majorHAnsi" w:hAnsiTheme="majorHAnsi" w:cstheme="majorHAnsi" w:hint="default"/>
        <w:color w:val="F7941D"/>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60E7BFE"/>
    <w:multiLevelType w:val="multilevel"/>
    <w:tmpl w:val="BCA495B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0" w15:restartNumberingAfterBreak="0">
    <w:nsid w:val="46125943"/>
    <w:multiLevelType w:val="hybridMultilevel"/>
    <w:tmpl w:val="0770BB82"/>
    <w:lvl w:ilvl="0" w:tplc="EF0E7728">
      <w:start w:val="1"/>
      <w:numFmt w:val="decimal"/>
      <w:pStyle w:val="Listeavsnitt"/>
      <w:lvlText w:val="%1."/>
      <w:lvlJc w:val="left"/>
      <w:pPr>
        <w:ind w:left="720" w:hanging="360"/>
      </w:pPr>
      <w:rPr>
        <w: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52652285"/>
    <w:multiLevelType w:val="hybridMultilevel"/>
    <w:tmpl w:val="E7681168"/>
    <w:lvl w:ilvl="0" w:tplc="FFB673BC">
      <w:start w:val="1"/>
      <w:numFmt w:val="bullet"/>
      <w:lvlText w:val="►"/>
      <w:lvlJc w:val="left"/>
      <w:pPr>
        <w:tabs>
          <w:tab w:val="num" w:pos="360"/>
        </w:tabs>
        <w:ind w:left="360" w:hanging="360"/>
      </w:pPr>
      <w:rPr>
        <w:rFonts w:ascii="Arial" w:hAnsi="Arial" w:hint="default"/>
      </w:rPr>
    </w:lvl>
    <w:lvl w:ilvl="1" w:tplc="97FE7C18" w:tentative="1">
      <w:start w:val="1"/>
      <w:numFmt w:val="bullet"/>
      <w:lvlText w:val="►"/>
      <w:lvlJc w:val="left"/>
      <w:pPr>
        <w:tabs>
          <w:tab w:val="num" w:pos="1080"/>
        </w:tabs>
        <w:ind w:left="1080" w:hanging="360"/>
      </w:pPr>
      <w:rPr>
        <w:rFonts w:ascii="Arial" w:hAnsi="Arial" w:hint="default"/>
      </w:rPr>
    </w:lvl>
    <w:lvl w:ilvl="2" w:tplc="44DE5C5E" w:tentative="1">
      <w:start w:val="1"/>
      <w:numFmt w:val="bullet"/>
      <w:lvlText w:val="►"/>
      <w:lvlJc w:val="left"/>
      <w:pPr>
        <w:tabs>
          <w:tab w:val="num" w:pos="1800"/>
        </w:tabs>
        <w:ind w:left="1800" w:hanging="360"/>
      </w:pPr>
      <w:rPr>
        <w:rFonts w:ascii="Arial" w:hAnsi="Arial" w:hint="default"/>
      </w:rPr>
    </w:lvl>
    <w:lvl w:ilvl="3" w:tplc="EC1EF60C" w:tentative="1">
      <w:start w:val="1"/>
      <w:numFmt w:val="bullet"/>
      <w:lvlText w:val="►"/>
      <w:lvlJc w:val="left"/>
      <w:pPr>
        <w:tabs>
          <w:tab w:val="num" w:pos="2520"/>
        </w:tabs>
        <w:ind w:left="2520" w:hanging="360"/>
      </w:pPr>
      <w:rPr>
        <w:rFonts w:ascii="Arial" w:hAnsi="Arial" w:hint="default"/>
      </w:rPr>
    </w:lvl>
    <w:lvl w:ilvl="4" w:tplc="BF5A5B1C" w:tentative="1">
      <w:start w:val="1"/>
      <w:numFmt w:val="bullet"/>
      <w:lvlText w:val="►"/>
      <w:lvlJc w:val="left"/>
      <w:pPr>
        <w:tabs>
          <w:tab w:val="num" w:pos="3240"/>
        </w:tabs>
        <w:ind w:left="3240" w:hanging="360"/>
      </w:pPr>
      <w:rPr>
        <w:rFonts w:ascii="Arial" w:hAnsi="Arial" w:hint="default"/>
      </w:rPr>
    </w:lvl>
    <w:lvl w:ilvl="5" w:tplc="CCCAF05E" w:tentative="1">
      <w:start w:val="1"/>
      <w:numFmt w:val="bullet"/>
      <w:lvlText w:val="►"/>
      <w:lvlJc w:val="left"/>
      <w:pPr>
        <w:tabs>
          <w:tab w:val="num" w:pos="3960"/>
        </w:tabs>
        <w:ind w:left="3960" w:hanging="360"/>
      </w:pPr>
      <w:rPr>
        <w:rFonts w:ascii="Arial" w:hAnsi="Arial" w:hint="default"/>
      </w:rPr>
    </w:lvl>
    <w:lvl w:ilvl="6" w:tplc="C8784CBA" w:tentative="1">
      <w:start w:val="1"/>
      <w:numFmt w:val="bullet"/>
      <w:lvlText w:val="►"/>
      <w:lvlJc w:val="left"/>
      <w:pPr>
        <w:tabs>
          <w:tab w:val="num" w:pos="4680"/>
        </w:tabs>
        <w:ind w:left="4680" w:hanging="360"/>
      </w:pPr>
      <w:rPr>
        <w:rFonts w:ascii="Arial" w:hAnsi="Arial" w:hint="default"/>
      </w:rPr>
    </w:lvl>
    <w:lvl w:ilvl="7" w:tplc="0548DED4" w:tentative="1">
      <w:start w:val="1"/>
      <w:numFmt w:val="bullet"/>
      <w:lvlText w:val="►"/>
      <w:lvlJc w:val="left"/>
      <w:pPr>
        <w:tabs>
          <w:tab w:val="num" w:pos="5400"/>
        </w:tabs>
        <w:ind w:left="5400" w:hanging="360"/>
      </w:pPr>
      <w:rPr>
        <w:rFonts w:ascii="Arial" w:hAnsi="Arial" w:hint="default"/>
      </w:rPr>
    </w:lvl>
    <w:lvl w:ilvl="8" w:tplc="07328CF2"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544E7968"/>
    <w:multiLevelType w:val="hybridMultilevel"/>
    <w:tmpl w:val="7D00D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B627593"/>
    <w:multiLevelType w:val="hybridMultilevel"/>
    <w:tmpl w:val="B4FEEB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54C6EF8"/>
    <w:multiLevelType w:val="hybridMultilevel"/>
    <w:tmpl w:val="F0D25CF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6C357B53"/>
    <w:multiLevelType w:val="hybridMultilevel"/>
    <w:tmpl w:val="8A2AF04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6F2777A4"/>
    <w:multiLevelType w:val="hybridMultilevel"/>
    <w:tmpl w:val="71380FE2"/>
    <w:lvl w:ilvl="0" w:tplc="B4EC4C86">
      <w:start w:val="1"/>
      <w:numFmt w:val="decimal"/>
      <w:pStyle w:val="Nummerertliste"/>
      <w:lvlText w:val="%1."/>
      <w:lvlJc w:val="left"/>
      <w:pPr>
        <w:ind w:left="720" w:hanging="360"/>
      </w:pPr>
      <w:rPr>
        <w: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79F202EF"/>
    <w:multiLevelType w:val="hybridMultilevel"/>
    <w:tmpl w:val="398E83D0"/>
    <w:lvl w:ilvl="0" w:tplc="455E8C2E">
      <w:start w:val="18"/>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EAC5E69"/>
    <w:multiLevelType w:val="hybridMultilevel"/>
    <w:tmpl w:val="7436C560"/>
    <w:lvl w:ilvl="0" w:tplc="4B32539A">
      <w:start w:val="1"/>
      <w:numFmt w:val="bullet"/>
      <w:lvlText w:val="►"/>
      <w:lvlJc w:val="left"/>
      <w:pPr>
        <w:ind w:left="360" w:hanging="360"/>
      </w:pPr>
      <w:rPr>
        <w:rFonts w:asciiTheme="majorHAnsi" w:hAnsiTheme="majorHAnsi" w:cstheme="majorHAnsi" w:hint="default"/>
        <w:color w:val="F7941D"/>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9"/>
  </w:num>
  <w:num w:numId="2">
    <w:abstractNumId w:val="10"/>
  </w:num>
  <w:num w:numId="3">
    <w:abstractNumId w:val="0"/>
  </w:num>
  <w:num w:numId="4">
    <w:abstractNumId w:val="1"/>
  </w:num>
  <w:num w:numId="5">
    <w:abstractNumId w:val="7"/>
  </w:num>
  <w:num w:numId="6">
    <w:abstractNumId w:val="16"/>
  </w:num>
  <w:num w:numId="7">
    <w:abstractNumId w:val="6"/>
  </w:num>
  <w:num w:numId="8">
    <w:abstractNumId w:val="9"/>
  </w:num>
  <w:num w:numId="9">
    <w:abstractNumId w:val="9"/>
  </w:num>
  <w:num w:numId="10">
    <w:abstractNumId w:val="12"/>
  </w:num>
  <w:num w:numId="11">
    <w:abstractNumId w:val="9"/>
  </w:num>
  <w:num w:numId="12">
    <w:abstractNumId w:val="15"/>
  </w:num>
  <w:num w:numId="13">
    <w:abstractNumId w:val="4"/>
  </w:num>
  <w:num w:numId="14">
    <w:abstractNumId w:val="9"/>
  </w:num>
  <w:num w:numId="15">
    <w:abstractNumId w:val="18"/>
  </w:num>
  <w:num w:numId="16">
    <w:abstractNumId w:val="5"/>
  </w:num>
  <w:num w:numId="17">
    <w:abstractNumId w:val="11"/>
  </w:num>
  <w:num w:numId="18">
    <w:abstractNumId w:val="8"/>
  </w:num>
  <w:num w:numId="19">
    <w:abstractNumId w:val="10"/>
  </w:num>
  <w:num w:numId="20">
    <w:abstractNumId w:val="17"/>
  </w:num>
  <w:num w:numId="21">
    <w:abstractNumId w:val="13"/>
  </w:num>
  <w:num w:numId="22">
    <w:abstractNumId w:val="2"/>
  </w:num>
  <w:num w:numId="23">
    <w:abstractNumId w:val="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21A"/>
    <w:rsid w:val="00003F7D"/>
    <w:rsid w:val="000106CA"/>
    <w:rsid w:val="00016E92"/>
    <w:rsid w:val="0002067F"/>
    <w:rsid w:val="00022A6E"/>
    <w:rsid w:val="00030CB0"/>
    <w:rsid w:val="00030DC3"/>
    <w:rsid w:val="000336E2"/>
    <w:rsid w:val="00034DCF"/>
    <w:rsid w:val="00041EF6"/>
    <w:rsid w:val="00047EED"/>
    <w:rsid w:val="0005200E"/>
    <w:rsid w:val="00052033"/>
    <w:rsid w:val="000675AE"/>
    <w:rsid w:val="0007359C"/>
    <w:rsid w:val="000747E9"/>
    <w:rsid w:val="00076852"/>
    <w:rsid w:val="00076947"/>
    <w:rsid w:val="000848ED"/>
    <w:rsid w:val="00086E3E"/>
    <w:rsid w:val="00094AB9"/>
    <w:rsid w:val="000A3759"/>
    <w:rsid w:val="000A4EAB"/>
    <w:rsid w:val="000A6E65"/>
    <w:rsid w:val="000C3BD0"/>
    <w:rsid w:val="000C578B"/>
    <w:rsid w:val="000C7FA0"/>
    <w:rsid w:val="000D3601"/>
    <w:rsid w:val="000D5F06"/>
    <w:rsid w:val="000E4839"/>
    <w:rsid w:val="000E57F5"/>
    <w:rsid w:val="000F4FD9"/>
    <w:rsid w:val="000F6396"/>
    <w:rsid w:val="00101237"/>
    <w:rsid w:val="001019DD"/>
    <w:rsid w:val="00102616"/>
    <w:rsid w:val="00104026"/>
    <w:rsid w:val="00107AE8"/>
    <w:rsid w:val="00107D0F"/>
    <w:rsid w:val="00111D07"/>
    <w:rsid w:val="001129BE"/>
    <w:rsid w:val="00112C10"/>
    <w:rsid w:val="00115217"/>
    <w:rsid w:val="00116529"/>
    <w:rsid w:val="001178C0"/>
    <w:rsid w:val="00121A9D"/>
    <w:rsid w:val="00122F9C"/>
    <w:rsid w:val="001240D6"/>
    <w:rsid w:val="00126AD9"/>
    <w:rsid w:val="00127793"/>
    <w:rsid w:val="0013064B"/>
    <w:rsid w:val="00131E25"/>
    <w:rsid w:val="001457F0"/>
    <w:rsid w:val="0015719C"/>
    <w:rsid w:val="00157FEF"/>
    <w:rsid w:val="00160278"/>
    <w:rsid w:val="00164D7E"/>
    <w:rsid w:val="00167480"/>
    <w:rsid w:val="001709CC"/>
    <w:rsid w:val="00196284"/>
    <w:rsid w:val="001A4A18"/>
    <w:rsid w:val="001A57AA"/>
    <w:rsid w:val="001A730E"/>
    <w:rsid w:val="001A7D18"/>
    <w:rsid w:val="001B1967"/>
    <w:rsid w:val="001B2FFA"/>
    <w:rsid w:val="001B40A7"/>
    <w:rsid w:val="001B6B35"/>
    <w:rsid w:val="001B7BB2"/>
    <w:rsid w:val="001B7E55"/>
    <w:rsid w:val="001C398E"/>
    <w:rsid w:val="001D0A14"/>
    <w:rsid w:val="001D0FA5"/>
    <w:rsid w:val="001E1510"/>
    <w:rsid w:val="001E2996"/>
    <w:rsid w:val="001F1AAF"/>
    <w:rsid w:val="001F3208"/>
    <w:rsid w:val="00201B2B"/>
    <w:rsid w:val="00206750"/>
    <w:rsid w:val="002073B9"/>
    <w:rsid w:val="002163A4"/>
    <w:rsid w:val="00221E13"/>
    <w:rsid w:val="00224C9A"/>
    <w:rsid w:val="00226E01"/>
    <w:rsid w:val="002323D6"/>
    <w:rsid w:val="00235501"/>
    <w:rsid w:val="00236783"/>
    <w:rsid w:val="002502A1"/>
    <w:rsid w:val="00251861"/>
    <w:rsid w:val="002523C1"/>
    <w:rsid w:val="00257B62"/>
    <w:rsid w:val="00262D52"/>
    <w:rsid w:val="00271280"/>
    <w:rsid w:val="00274332"/>
    <w:rsid w:val="00274A69"/>
    <w:rsid w:val="00286FD6"/>
    <w:rsid w:val="002927AA"/>
    <w:rsid w:val="00296E93"/>
    <w:rsid w:val="002A1D95"/>
    <w:rsid w:val="002A56E5"/>
    <w:rsid w:val="002A5E93"/>
    <w:rsid w:val="002B0325"/>
    <w:rsid w:val="002B307F"/>
    <w:rsid w:val="002B3A5A"/>
    <w:rsid w:val="002C01B5"/>
    <w:rsid w:val="002C4A5D"/>
    <w:rsid w:val="002D5D47"/>
    <w:rsid w:val="002E2358"/>
    <w:rsid w:val="002E3C6B"/>
    <w:rsid w:val="002E4660"/>
    <w:rsid w:val="002E5877"/>
    <w:rsid w:val="002E6C1B"/>
    <w:rsid w:val="002F1C3C"/>
    <w:rsid w:val="002F3389"/>
    <w:rsid w:val="002F585A"/>
    <w:rsid w:val="002F7A89"/>
    <w:rsid w:val="00300BC4"/>
    <w:rsid w:val="00302E0A"/>
    <w:rsid w:val="00324498"/>
    <w:rsid w:val="0034025F"/>
    <w:rsid w:val="003407E8"/>
    <w:rsid w:val="003441E9"/>
    <w:rsid w:val="003517D7"/>
    <w:rsid w:val="00356DDE"/>
    <w:rsid w:val="003663F7"/>
    <w:rsid w:val="00370B29"/>
    <w:rsid w:val="00371340"/>
    <w:rsid w:val="00371DBF"/>
    <w:rsid w:val="003730AF"/>
    <w:rsid w:val="00374066"/>
    <w:rsid w:val="00374431"/>
    <w:rsid w:val="0038162A"/>
    <w:rsid w:val="00386229"/>
    <w:rsid w:val="0039084F"/>
    <w:rsid w:val="00393DD1"/>
    <w:rsid w:val="003B0C85"/>
    <w:rsid w:val="003B2B84"/>
    <w:rsid w:val="003C083A"/>
    <w:rsid w:val="003C220F"/>
    <w:rsid w:val="003C3C33"/>
    <w:rsid w:val="003D01F8"/>
    <w:rsid w:val="003E3AB2"/>
    <w:rsid w:val="003F4077"/>
    <w:rsid w:val="003F6504"/>
    <w:rsid w:val="004013BE"/>
    <w:rsid w:val="00403E55"/>
    <w:rsid w:val="00404D52"/>
    <w:rsid w:val="00410736"/>
    <w:rsid w:val="00413D86"/>
    <w:rsid w:val="004214BA"/>
    <w:rsid w:val="0042721A"/>
    <w:rsid w:val="00433E82"/>
    <w:rsid w:val="004340BE"/>
    <w:rsid w:val="00434451"/>
    <w:rsid w:val="00437D79"/>
    <w:rsid w:val="00445361"/>
    <w:rsid w:val="00454643"/>
    <w:rsid w:val="00456AE8"/>
    <w:rsid w:val="004730BB"/>
    <w:rsid w:val="004742CC"/>
    <w:rsid w:val="00474B71"/>
    <w:rsid w:val="00474EA2"/>
    <w:rsid w:val="00480A94"/>
    <w:rsid w:val="00483E18"/>
    <w:rsid w:val="00485B67"/>
    <w:rsid w:val="00490EFC"/>
    <w:rsid w:val="004910D7"/>
    <w:rsid w:val="004A0155"/>
    <w:rsid w:val="004A75EA"/>
    <w:rsid w:val="004B29F6"/>
    <w:rsid w:val="004B33B9"/>
    <w:rsid w:val="004B3E0A"/>
    <w:rsid w:val="004B7507"/>
    <w:rsid w:val="004B7F42"/>
    <w:rsid w:val="004C0AD1"/>
    <w:rsid w:val="004C20B9"/>
    <w:rsid w:val="004C36E1"/>
    <w:rsid w:val="004D56FA"/>
    <w:rsid w:val="004D6713"/>
    <w:rsid w:val="004E2F45"/>
    <w:rsid w:val="004F6804"/>
    <w:rsid w:val="004F78C4"/>
    <w:rsid w:val="0050763C"/>
    <w:rsid w:val="00516BBF"/>
    <w:rsid w:val="00520113"/>
    <w:rsid w:val="00520B18"/>
    <w:rsid w:val="00521AF4"/>
    <w:rsid w:val="00522B65"/>
    <w:rsid w:val="005241A2"/>
    <w:rsid w:val="00527E57"/>
    <w:rsid w:val="00530376"/>
    <w:rsid w:val="00530FD0"/>
    <w:rsid w:val="0053149D"/>
    <w:rsid w:val="0053533E"/>
    <w:rsid w:val="00537341"/>
    <w:rsid w:val="005403B7"/>
    <w:rsid w:val="005439F4"/>
    <w:rsid w:val="0054517C"/>
    <w:rsid w:val="00547006"/>
    <w:rsid w:val="00547BB6"/>
    <w:rsid w:val="00552FCE"/>
    <w:rsid w:val="005549BB"/>
    <w:rsid w:val="00560C36"/>
    <w:rsid w:val="00563D53"/>
    <w:rsid w:val="00571FEF"/>
    <w:rsid w:val="00572C23"/>
    <w:rsid w:val="00572DB4"/>
    <w:rsid w:val="00586EE6"/>
    <w:rsid w:val="00591035"/>
    <w:rsid w:val="0059766D"/>
    <w:rsid w:val="005A1E20"/>
    <w:rsid w:val="005A2F0E"/>
    <w:rsid w:val="005A4A33"/>
    <w:rsid w:val="005A669B"/>
    <w:rsid w:val="005B031F"/>
    <w:rsid w:val="005B0B9A"/>
    <w:rsid w:val="005B3E6D"/>
    <w:rsid w:val="005B5355"/>
    <w:rsid w:val="005C699C"/>
    <w:rsid w:val="005D2D69"/>
    <w:rsid w:val="005D3131"/>
    <w:rsid w:val="005D63A1"/>
    <w:rsid w:val="005E0FB3"/>
    <w:rsid w:val="005E1FA6"/>
    <w:rsid w:val="005E32E5"/>
    <w:rsid w:val="005E5861"/>
    <w:rsid w:val="005E713A"/>
    <w:rsid w:val="005F4957"/>
    <w:rsid w:val="005F7D86"/>
    <w:rsid w:val="00602CF0"/>
    <w:rsid w:val="00603AAD"/>
    <w:rsid w:val="0060516D"/>
    <w:rsid w:val="00605897"/>
    <w:rsid w:val="006112F9"/>
    <w:rsid w:val="00613DED"/>
    <w:rsid w:val="006209CB"/>
    <w:rsid w:val="00627ECD"/>
    <w:rsid w:val="00631D5F"/>
    <w:rsid w:val="00661E69"/>
    <w:rsid w:val="006638BC"/>
    <w:rsid w:val="00664FB6"/>
    <w:rsid w:val="00665E61"/>
    <w:rsid w:val="00667FD8"/>
    <w:rsid w:val="00671DD5"/>
    <w:rsid w:val="006763CE"/>
    <w:rsid w:val="00676FBB"/>
    <w:rsid w:val="006802FF"/>
    <w:rsid w:val="00683B8D"/>
    <w:rsid w:val="0068554F"/>
    <w:rsid w:val="00686923"/>
    <w:rsid w:val="00690BBE"/>
    <w:rsid w:val="00691B55"/>
    <w:rsid w:val="0069591C"/>
    <w:rsid w:val="006A0E93"/>
    <w:rsid w:val="006C284C"/>
    <w:rsid w:val="006C2B8D"/>
    <w:rsid w:val="006C4099"/>
    <w:rsid w:val="006C4D0F"/>
    <w:rsid w:val="006C53DE"/>
    <w:rsid w:val="006C5402"/>
    <w:rsid w:val="006C7E97"/>
    <w:rsid w:val="006D52CA"/>
    <w:rsid w:val="006E0278"/>
    <w:rsid w:val="006E34AD"/>
    <w:rsid w:val="006E4173"/>
    <w:rsid w:val="006E48ED"/>
    <w:rsid w:val="006E5B9E"/>
    <w:rsid w:val="00704F4A"/>
    <w:rsid w:val="007200E2"/>
    <w:rsid w:val="00724C1C"/>
    <w:rsid w:val="0072521A"/>
    <w:rsid w:val="00726023"/>
    <w:rsid w:val="0073120D"/>
    <w:rsid w:val="00731B16"/>
    <w:rsid w:val="0074308B"/>
    <w:rsid w:val="00743492"/>
    <w:rsid w:val="00743EF7"/>
    <w:rsid w:val="00744E58"/>
    <w:rsid w:val="007512D1"/>
    <w:rsid w:val="007554F6"/>
    <w:rsid w:val="007705AA"/>
    <w:rsid w:val="00770C93"/>
    <w:rsid w:val="0077173C"/>
    <w:rsid w:val="00771750"/>
    <w:rsid w:val="007728DF"/>
    <w:rsid w:val="0077368A"/>
    <w:rsid w:val="00776839"/>
    <w:rsid w:val="007771F9"/>
    <w:rsid w:val="00777253"/>
    <w:rsid w:val="00783366"/>
    <w:rsid w:val="00786257"/>
    <w:rsid w:val="00790BD3"/>
    <w:rsid w:val="00792F72"/>
    <w:rsid w:val="0079335D"/>
    <w:rsid w:val="00795538"/>
    <w:rsid w:val="007A4885"/>
    <w:rsid w:val="007A6CC7"/>
    <w:rsid w:val="007B5E54"/>
    <w:rsid w:val="007C1098"/>
    <w:rsid w:val="007C6928"/>
    <w:rsid w:val="007C6BF5"/>
    <w:rsid w:val="007C7E99"/>
    <w:rsid w:val="007D1450"/>
    <w:rsid w:val="007D7720"/>
    <w:rsid w:val="007E39FD"/>
    <w:rsid w:val="007F6730"/>
    <w:rsid w:val="007F6CE8"/>
    <w:rsid w:val="007F7CE3"/>
    <w:rsid w:val="008024CA"/>
    <w:rsid w:val="00805210"/>
    <w:rsid w:val="00805C0A"/>
    <w:rsid w:val="00806080"/>
    <w:rsid w:val="00807291"/>
    <w:rsid w:val="0081344B"/>
    <w:rsid w:val="008168C9"/>
    <w:rsid w:val="0081796E"/>
    <w:rsid w:val="00821169"/>
    <w:rsid w:val="00831D13"/>
    <w:rsid w:val="00832A97"/>
    <w:rsid w:val="00835BB5"/>
    <w:rsid w:val="008435FB"/>
    <w:rsid w:val="00843C83"/>
    <w:rsid w:val="0084722D"/>
    <w:rsid w:val="008504CE"/>
    <w:rsid w:val="00852FDC"/>
    <w:rsid w:val="008563C4"/>
    <w:rsid w:val="00861C60"/>
    <w:rsid w:val="00863BF2"/>
    <w:rsid w:val="00872F34"/>
    <w:rsid w:val="008870F0"/>
    <w:rsid w:val="00887A84"/>
    <w:rsid w:val="00887B1D"/>
    <w:rsid w:val="00891E32"/>
    <w:rsid w:val="008A0499"/>
    <w:rsid w:val="008A4447"/>
    <w:rsid w:val="008B17E3"/>
    <w:rsid w:val="008B3A85"/>
    <w:rsid w:val="008B67C5"/>
    <w:rsid w:val="008D4300"/>
    <w:rsid w:val="008D51AD"/>
    <w:rsid w:val="008E26E9"/>
    <w:rsid w:val="008E3349"/>
    <w:rsid w:val="008E36A3"/>
    <w:rsid w:val="008E566E"/>
    <w:rsid w:val="008F34C4"/>
    <w:rsid w:val="008F6DF0"/>
    <w:rsid w:val="00902710"/>
    <w:rsid w:val="00907313"/>
    <w:rsid w:val="00907A40"/>
    <w:rsid w:val="00912BEB"/>
    <w:rsid w:val="00914B37"/>
    <w:rsid w:val="00923782"/>
    <w:rsid w:val="00926919"/>
    <w:rsid w:val="00927682"/>
    <w:rsid w:val="009276BE"/>
    <w:rsid w:val="00927C28"/>
    <w:rsid w:val="00932A5B"/>
    <w:rsid w:val="00937BBC"/>
    <w:rsid w:val="00940AB8"/>
    <w:rsid w:val="00942ACA"/>
    <w:rsid w:val="009441F9"/>
    <w:rsid w:val="00945846"/>
    <w:rsid w:val="009477FD"/>
    <w:rsid w:val="00953594"/>
    <w:rsid w:val="00962529"/>
    <w:rsid w:val="00963816"/>
    <w:rsid w:val="00964509"/>
    <w:rsid w:val="009676BA"/>
    <w:rsid w:val="009844F1"/>
    <w:rsid w:val="00985526"/>
    <w:rsid w:val="00985EF2"/>
    <w:rsid w:val="009926B9"/>
    <w:rsid w:val="0099391C"/>
    <w:rsid w:val="0099418D"/>
    <w:rsid w:val="00996989"/>
    <w:rsid w:val="009A0528"/>
    <w:rsid w:val="009A165A"/>
    <w:rsid w:val="009A5527"/>
    <w:rsid w:val="009B19FB"/>
    <w:rsid w:val="009B3898"/>
    <w:rsid w:val="009C1458"/>
    <w:rsid w:val="009C1494"/>
    <w:rsid w:val="009C381C"/>
    <w:rsid w:val="009C7440"/>
    <w:rsid w:val="009D19C9"/>
    <w:rsid w:val="009D5E7F"/>
    <w:rsid w:val="009E270A"/>
    <w:rsid w:val="009E29E6"/>
    <w:rsid w:val="009E2A51"/>
    <w:rsid w:val="009F1CF0"/>
    <w:rsid w:val="009F2A0D"/>
    <w:rsid w:val="00A000F6"/>
    <w:rsid w:val="00A0310C"/>
    <w:rsid w:val="00A0638F"/>
    <w:rsid w:val="00A07111"/>
    <w:rsid w:val="00A07D55"/>
    <w:rsid w:val="00A10039"/>
    <w:rsid w:val="00A1754A"/>
    <w:rsid w:val="00A22E87"/>
    <w:rsid w:val="00A23F08"/>
    <w:rsid w:val="00A2454A"/>
    <w:rsid w:val="00A24EB2"/>
    <w:rsid w:val="00A30F9C"/>
    <w:rsid w:val="00A369DB"/>
    <w:rsid w:val="00A40A6F"/>
    <w:rsid w:val="00A519C7"/>
    <w:rsid w:val="00A526B4"/>
    <w:rsid w:val="00A54A8D"/>
    <w:rsid w:val="00A616AF"/>
    <w:rsid w:val="00A65919"/>
    <w:rsid w:val="00A745FE"/>
    <w:rsid w:val="00A752C3"/>
    <w:rsid w:val="00A801B2"/>
    <w:rsid w:val="00A92474"/>
    <w:rsid w:val="00A926E8"/>
    <w:rsid w:val="00A97645"/>
    <w:rsid w:val="00AA1172"/>
    <w:rsid w:val="00AA16FB"/>
    <w:rsid w:val="00AA25E0"/>
    <w:rsid w:val="00AA31BD"/>
    <w:rsid w:val="00AA421C"/>
    <w:rsid w:val="00AA447C"/>
    <w:rsid w:val="00AA4853"/>
    <w:rsid w:val="00AA6FCB"/>
    <w:rsid w:val="00AA7515"/>
    <w:rsid w:val="00AB2400"/>
    <w:rsid w:val="00AB450C"/>
    <w:rsid w:val="00AB7FD1"/>
    <w:rsid w:val="00AC0D58"/>
    <w:rsid w:val="00AC2E95"/>
    <w:rsid w:val="00AC3800"/>
    <w:rsid w:val="00AD11F2"/>
    <w:rsid w:val="00AD783F"/>
    <w:rsid w:val="00AD79BC"/>
    <w:rsid w:val="00AE4469"/>
    <w:rsid w:val="00AE5648"/>
    <w:rsid w:val="00AE6853"/>
    <w:rsid w:val="00AE6FE3"/>
    <w:rsid w:val="00AE7477"/>
    <w:rsid w:val="00AF2BE4"/>
    <w:rsid w:val="00B00D0F"/>
    <w:rsid w:val="00B01C5F"/>
    <w:rsid w:val="00B05E32"/>
    <w:rsid w:val="00B06892"/>
    <w:rsid w:val="00B107F8"/>
    <w:rsid w:val="00B10B60"/>
    <w:rsid w:val="00B1746F"/>
    <w:rsid w:val="00B211E8"/>
    <w:rsid w:val="00B21A84"/>
    <w:rsid w:val="00B224E5"/>
    <w:rsid w:val="00B242F3"/>
    <w:rsid w:val="00B30A73"/>
    <w:rsid w:val="00B33E43"/>
    <w:rsid w:val="00B35874"/>
    <w:rsid w:val="00B3798F"/>
    <w:rsid w:val="00B40179"/>
    <w:rsid w:val="00B430AC"/>
    <w:rsid w:val="00B45C86"/>
    <w:rsid w:val="00B53B9E"/>
    <w:rsid w:val="00B72746"/>
    <w:rsid w:val="00B72776"/>
    <w:rsid w:val="00B76649"/>
    <w:rsid w:val="00B7694C"/>
    <w:rsid w:val="00B77E57"/>
    <w:rsid w:val="00B8350C"/>
    <w:rsid w:val="00B9158E"/>
    <w:rsid w:val="00B926DC"/>
    <w:rsid w:val="00B95C78"/>
    <w:rsid w:val="00B9640C"/>
    <w:rsid w:val="00BA0D7F"/>
    <w:rsid w:val="00BA2E3A"/>
    <w:rsid w:val="00BA4C6F"/>
    <w:rsid w:val="00BA6944"/>
    <w:rsid w:val="00BA6A57"/>
    <w:rsid w:val="00BA73A8"/>
    <w:rsid w:val="00BB4EA9"/>
    <w:rsid w:val="00BC245B"/>
    <w:rsid w:val="00BC51B5"/>
    <w:rsid w:val="00BC7D40"/>
    <w:rsid w:val="00BD6D38"/>
    <w:rsid w:val="00BE1D68"/>
    <w:rsid w:val="00BE286C"/>
    <w:rsid w:val="00BF20BC"/>
    <w:rsid w:val="00BF46A4"/>
    <w:rsid w:val="00BF5F13"/>
    <w:rsid w:val="00C00C3B"/>
    <w:rsid w:val="00C04BCD"/>
    <w:rsid w:val="00C10243"/>
    <w:rsid w:val="00C150DE"/>
    <w:rsid w:val="00C16FC0"/>
    <w:rsid w:val="00C17B58"/>
    <w:rsid w:val="00C23061"/>
    <w:rsid w:val="00C23795"/>
    <w:rsid w:val="00C312F4"/>
    <w:rsid w:val="00C41F01"/>
    <w:rsid w:val="00C45B02"/>
    <w:rsid w:val="00C54FF8"/>
    <w:rsid w:val="00C5623B"/>
    <w:rsid w:val="00C64625"/>
    <w:rsid w:val="00C70656"/>
    <w:rsid w:val="00C71985"/>
    <w:rsid w:val="00C720CD"/>
    <w:rsid w:val="00C76873"/>
    <w:rsid w:val="00C77B2A"/>
    <w:rsid w:val="00C802A4"/>
    <w:rsid w:val="00C818AC"/>
    <w:rsid w:val="00C81955"/>
    <w:rsid w:val="00C8481C"/>
    <w:rsid w:val="00C87FF1"/>
    <w:rsid w:val="00C90995"/>
    <w:rsid w:val="00C94562"/>
    <w:rsid w:val="00CA06CD"/>
    <w:rsid w:val="00CA26D3"/>
    <w:rsid w:val="00CA43BF"/>
    <w:rsid w:val="00CA4BD8"/>
    <w:rsid w:val="00CA4BED"/>
    <w:rsid w:val="00CA4D01"/>
    <w:rsid w:val="00CA5D9E"/>
    <w:rsid w:val="00CB503A"/>
    <w:rsid w:val="00CB5A69"/>
    <w:rsid w:val="00CC29D7"/>
    <w:rsid w:val="00CC73C9"/>
    <w:rsid w:val="00CD5F93"/>
    <w:rsid w:val="00CE1FE5"/>
    <w:rsid w:val="00CE3B90"/>
    <w:rsid w:val="00CE512B"/>
    <w:rsid w:val="00CF41E7"/>
    <w:rsid w:val="00D00358"/>
    <w:rsid w:val="00D05B3F"/>
    <w:rsid w:val="00D07982"/>
    <w:rsid w:val="00D079B9"/>
    <w:rsid w:val="00D13CC0"/>
    <w:rsid w:val="00D13E63"/>
    <w:rsid w:val="00D14D3E"/>
    <w:rsid w:val="00D14F68"/>
    <w:rsid w:val="00D26804"/>
    <w:rsid w:val="00D3248D"/>
    <w:rsid w:val="00D36179"/>
    <w:rsid w:val="00D36768"/>
    <w:rsid w:val="00D467F5"/>
    <w:rsid w:val="00D46BD2"/>
    <w:rsid w:val="00D46FE6"/>
    <w:rsid w:val="00D55685"/>
    <w:rsid w:val="00D57678"/>
    <w:rsid w:val="00D60B89"/>
    <w:rsid w:val="00D6532C"/>
    <w:rsid w:val="00D6600B"/>
    <w:rsid w:val="00D72AC9"/>
    <w:rsid w:val="00D76A96"/>
    <w:rsid w:val="00D83331"/>
    <w:rsid w:val="00D919B2"/>
    <w:rsid w:val="00D928A3"/>
    <w:rsid w:val="00D97829"/>
    <w:rsid w:val="00DA51F1"/>
    <w:rsid w:val="00DB071A"/>
    <w:rsid w:val="00DB4694"/>
    <w:rsid w:val="00DB6FFB"/>
    <w:rsid w:val="00DC4448"/>
    <w:rsid w:val="00DC7E7A"/>
    <w:rsid w:val="00DD2152"/>
    <w:rsid w:val="00DE16BE"/>
    <w:rsid w:val="00E05D8D"/>
    <w:rsid w:val="00E07CCB"/>
    <w:rsid w:val="00E12032"/>
    <w:rsid w:val="00E12510"/>
    <w:rsid w:val="00E1659D"/>
    <w:rsid w:val="00E211AC"/>
    <w:rsid w:val="00E2161D"/>
    <w:rsid w:val="00E24620"/>
    <w:rsid w:val="00E262C5"/>
    <w:rsid w:val="00E33BF8"/>
    <w:rsid w:val="00E35B81"/>
    <w:rsid w:val="00E35E0C"/>
    <w:rsid w:val="00E423B7"/>
    <w:rsid w:val="00E44289"/>
    <w:rsid w:val="00E44AC2"/>
    <w:rsid w:val="00E55C35"/>
    <w:rsid w:val="00E603D5"/>
    <w:rsid w:val="00E66DF6"/>
    <w:rsid w:val="00E7214F"/>
    <w:rsid w:val="00E73C39"/>
    <w:rsid w:val="00E77341"/>
    <w:rsid w:val="00E804AC"/>
    <w:rsid w:val="00E96BBE"/>
    <w:rsid w:val="00EA1AAF"/>
    <w:rsid w:val="00EA274A"/>
    <w:rsid w:val="00EA28BB"/>
    <w:rsid w:val="00EA4B0C"/>
    <w:rsid w:val="00EA5F43"/>
    <w:rsid w:val="00EA73AE"/>
    <w:rsid w:val="00EB48CE"/>
    <w:rsid w:val="00EB6951"/>
    <w:rsid w:val="00EC01ED"/>
    <w:rsid w:val="00EC2F20"/>
    <w:rsid w:val="00EC4A36"/>
    <w:rsid w:val="00EC52C7"/>
    <w:rsid w:val="00EC6CE2"/>
    <w:rsid w:val="00ED005A"/>
    <w:rsid w:val="00ED4018"/>
    <w:rsid w:val="00ED465A"/>
    <w:rsid w:val="00EE1B2F"/>
    <w:rsid w:val="00EE2B60"/>
    <w:rsid w:val="00EE44A5"/>
    <w:rsid w:val="00EE5F6A"/>
    <w:rsid w:val="00EE6B7C"/>
    <w:rsid w:val="00EE7639"/>
    <w:rsid w:val="00EF2586"/>
    <w:rsid w:val="00EF5DBC"/>
    <w:rsid w:val="00EF652B"/>
    <w:rsid w:val="00EF6FAC"/>
    <w:rsid w:val="00EF71A4"/>
    <w:rsid w:val="00F10AE9"/>
    <w:rsid w:val="00F13B95"/>
    <w:rsid w:val="00F20BC5"/>
    <w:rsid w:val="00F2393C"/>
    <w:rsid w:val="00F302F3"/>
    <w:rsid w:val="00F3219D"/>
    <w:rsid w:val="00F33696"/>
    <w:rsid w:val="00F36841"/>
    <w:rsid w:val="00F466FC"/>
    <w:rsid w:val="00F47A51"/>
    <w:rsid w:val="00F47F5A"/>
    <w:rsid w:val="00F5282C"/>
    <w:rsid w:val="00F6125E"/>
    <w:rsid w:val="00F642AB"/>
    <w:rsid w:val="00F6515E"/>
    <w:rsid w:val="00F672AA"/>
    <w:rsid w:val="00F7177A"/>
    <w:rsid w:val="00F83D4F"/>
    <w:rsid w:val="00F84847"/>
    <w:rsid w:val="00F859EF"/>
    <w:rsid w:val="00F93E9D"/>
    <w:rsid w:val="00FA01B7"/>
    <w:rsid w:val="00FA05FD"/>
    <w:rsid w:val="00FA060B"/>
    <w:rsid w:val="00FA1FA7"/>
    <w:rsid w:val="00FA28DE"/>
    <w:rsid w:val="00FA77E6"/>
    <w:rsid w:val="00FC28F1"/>
    <w:rsid w:val="00FC6C2A"/>
    <w:rsid w:val="00FC743E"/>
    <w:rsid w:val="00FC778C"/>
    <w:rsid w:val="00FD2745"/>
    <w:rsid w:val="00FD6470"/>
    <w:rsid w:val="00FD6590"/>
    <w:rsid w:val="00FE09AB"/>
    <w:rsid w:val="00FE3F37"/>
    <w:rsid w:val="00FF723C"/>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C507F4"/>
  <w15:docId w15:val="{1287AB10-B9F6-4F23-8F8C-FABD77830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qFormat="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14F"/>
    <w:pPr>
      <w:spacing w:before="40" w:after="180" w:line="276" w:lineRule="auto"/>
    </w:pPr>
    <w:rPr>
      <w:sz w:val="20"/>
    </w:rPr>
  </w:style>
  <w:style w:type="paragraph" w:styleId="Overskrift1">
    <w:name w:val="heading 1"/>
    <w:basedOn w:val="Normal"/>
    <w:next w:val="Normal"/>
    <w:link w:val="Overskrift1Tegn"/>
    <w:uiPriority w:val="9"/>
    <w:qFormat/>
    <w:rsid w:val="00B95C78"/>
    <w:pPr>
      <w:keepNext/>
      <w:keepLines/>
      <w:numPr>
        <w:numId w:val="1"/>
      </w:numPr>
      <w:spacing w:before="480" w:line="240" w:lineRule="auto"/>
      <w:ind w:left="737" w:hanging="737"/>
      <w:outlineLvl w:val="0"/>
    </w:pPr>
    <w:rPr>
      <w:rFonts w:ascii="Garamond" w:eastAsiaTheme="majorEastAsia" w:hAnsi="Garamond" w:cstheme="majorBidi"/>
      <w:color w:val="000000" w:themeColor="text1"/>
      <w:sz w:val="60"/>
      <w:szCs w:val="32"/>
    </w:rPr>
  </w:style>
  <w:style w:type="paragraph" w:styleId="Overskrift2">
    <w:name w:val="heading 2"/>
    <w:basedOn w:val="Normal"/>
    <w:next w:val="Normal"/>
    <w:link w:val="Overskrift2Tegn"/>
    <w:uiPriority w:val="9"/>
    <w:qFormat/>
    <w:rsid w:val="00B00D0F"/>
    <w:pPr>
      <w:keepNext/>
      <w:keepLines/>
      <w:numPr>
        <w:ilvl w:val="1"/>
        <w:numId w:val="1"/>
      </w:numPr>
      <w:spacing w:before="360" w:after="80" w:line="240" w:lineRule="auto"/>
      <w:outlineLvl w:val="1"/>
    </w:pPr>
    <w:rPr>
      <w:rFonts w:ascii="Calibri Light" w:eastAsiaTheme="majorEastAsia" w:hAnsi="Calibri Light" w:cstheme="majorBidi"/>
      <w:b/>
      <w:sz w:val="28"/>
      <w:szCs w:val="26"/>
    </w:rPr>
  </w:style>
  <w:style w:type="paragraph" w:styleId="Overskrift3">
    <w:name w:val="heading 3"/>
    <w:basedOn w:val="Normal"/>
    <w:next w:val="Normal"/>
    <w:link w:val="Overskrift3Tegn"/>
    <w:uiPriority w:val="9"/>
    <w:qFormat/>
    <w:rsid w:val="00B95C78"/>
    <w:pPr>
      <w:keepNext/>
      <w:keepLines/>
      <w:numPr>
        <w:ilvl w:val="2"/>
        <w:numId w:val="1"/>
      </w:numPr>
      <w:spacing w:before="280" w:after="0" w:line="240" w:lineRule="auto"/>
      <w:outlineLvl w:val="2"/>
    </w:pPr>
    <w:rPr>
      <w:rFonts w:asciiTheme="majorHAnsi" w:eastAsiaTheme="majorEastAsia" w:hAnsiTheme="majorHAnsi" w:cstheme="majorBidi"/>
      <w:b/>
      <w:sz w:val="26"/>
      <w:szCs w:val="24"/>
    </w:rPr>
  </w:style>
  <w:style w:type="paragraph" w:styleId="Overskrift4">
    <w:name w:val="heading 4"/>
    <w:basedOn w:val="Normal"/>
    <w:next w:val="Normal"/>
    <w:link w:val="Overskrift4Tegn"/>
    <w:uiPriority w:val="9"/>
    <w:qFormat/>
    <w:rsid w:val="002163A4"/>
    <w:pPr>
      <w:keepNext/>
      <w:keepLines/>
      <w:spacing w:before="280" w:after="0" w:line="240" w:lineRule="auto"/>
      <w:outlineLvl w:val="3"/>
    </w:pPr>
    <w:rPr>
      <w:rFonts w:asciiTheme="majorHAnsi" w:eastAsiaTheme="majorEastAsia" w:hAnsiTheme="majorHAnsi" w:cstheme="majorBidi"/>
      <w:b/>
      <w:iCs/>
    </w:rPr>
  </w:style>
  <w:style w:type="paragraph" w:styleId="Overskrift5">
    <w:name w:val="heading 5"/>
    <w:basedOn w:val="Normal"/>
    <w:next w:val="Normal"/>
    <w:link w:val="Overskrift5Tegn"/>
    <w:uiPriority w:val="9"/>
    <w:qFormat/>
    <w:rsid w:val="00B95C78"/>
    <w:pPr>
      <w:keepNext/>
      <w:keepLines/>
      <w:spacing w:before="280" w:after="0" w:line="240" w:lineRule="auto"/>
      <w:outlineLvl w:val="4"/>
    </w:pPr>
    <w:rPr>
      <w:rFonts w:asciiTheme="majorHAnsi" w:eastAsiaTheme="majorEastAsia" w:hAnsiTheme="majorHAnsi" w:cstheme="majorBidi"/>
      <w:b/>
      <w:i/>
    </w:rPr>
  </w:style>
  <w:style w:type="paragraph" w:styleId="Overskrift6">
    <w:name w:val="heading 6"/>
    <w:basedOn w:val="Normal"/>
    <w:next w:val="Normal"/>
    <w:link w:val="Overskrift6Tegn"/>
    <w:uiPriority w:val="9"/>
    <w:semiHidden/>
    <w:qFormat/>
    <w:rsid w:val="00413D86"/>
    <w:pPr>
      <w:keepNext/>
      <w:keepLines/>
      <w:numPr>
        <w:ilvl w:val="5"/>
        <w:numId w:val="1"/>
      </w:numPr>
      <w:spacing w:after="0"/>
      <w:outlineLvl w:val="5"/>
    </w:pPr>
    <w:rPr>
      <w:rFonts w:asciiTheme="majorHAnsi" w:eastAsiaTheme="majorEastAsia" w:hAnsiTheme="majorHAnsi" w:cstheme="majorBidi"/>
      <w:color w:val="2B648F" w:themeColor="accent1" w:themeShade="7F"/>
    </w:rPr>
  </w:style>
  <w:style w:type="paragraph" w:styleId="Overskrift7">
    <w:name w:val="heading 7"/>
    <w:basedOn w:val="Normal"/>
    <w:next w:val="Normal"/>
    <w:link w:val="Overskrift7Tegn"/>
    <w:uiPriority w:val="9"/>
    <w:semiHidden/>
    <w:qFormat/>
    <w:rsid w:val="00413D86"/>
    <w:pPr>
      <w:keepNext/>
      <w:keepLines/>
      <w:numPr>
        <w:ilvl w:val="6"/>
        <w:numId w:val="1"/>
      </w:numPr>
      <w:spacing w:after="0"/>
      <w:outlineLvl w:val="6"/>
    </w:pPr>
    <w:rPr>
      <w:rFonts w:asciiTheme="majorHAnsi" w:eastAsiaTheme="majorEastAsia" w:hAnsiTheme="majorHAnsi" w:cstheme="majorBidi"/>
      <w:i/>
      <w:iCs/>
      <w:color w:val="2B648F" w:themeColor="accent1" w:themeShade="7F"/>
    </w:rPr>
  </w:style>
  <w:style w:type="paragraph" w:styleId="Overskrift8">
    <w:name w:val="heading 8"/>
    <w:basedOn w:val="Normal"/>
    <w:next w:val="Normal"/>
    <w:link w:val="Overskrift8Tegn"/>
    <w:uiPriority w:val="9"/>
    <w:semiHidden/>
    <w:qFormat/>
    <w:rsid w:val="00413D86"/>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413D86"/>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rsid w:val="000A6E65"/>
    <w:rPr>
      <w:color w:val="auto"/>
    </w:rPr>
  </w:style>
  <w:style w:type="paragraph" w:styleId="Tittel">
    <w:name w:val="Title"/>
    <w:basedOn w:val="Normal"/>
    <w:next w:val="Normal"/>
    <w:link w:val="TittelTegn"/>
    <w:uiPriority w:val="10"/>
    <w:rsid w:val="00B53B9E"/>
    <w:pPr>
      <w:spacing w:after="0" w:line="216" w:lineRule="auto"/>
      <w:contextualSpacing/>
      <w:jc w:val="center"/>
    </w:pPr>
    <w:rPr>
      <w:rFonts w:ascii="Garamond" w:eastAsiaTheme="majorEastAsia" w:hAnsi="Garamond" w:cstheme="majorBidi"/>
      <w:b/>
      <w:color w:val="FFFFFF" w:themeColor="background1"/>
      <w:spacing w:val="-10"/>
      <w:kern w:val="28"/>
      <w:sz w:val="62"/>
      <w:szCs w:val="56"/>
    </w:rPr>
  </w:style>
  <w:style w:type="character" w:customStyle="1" w:styleId="TittelTegn">
    <w:name w:val="Tittel Tegn"/>
    <w:basedOn w:val="Standardskriftforavsnitt"/>
    <w:link w:val="Tittel"/>
    <w:uiPriority w:val="10"/>
    <w:rsid w:val="002B307F"/>
    <w:rPr>
      <w:rFonts w:ascii="Garamond" w:eastAsiaTheme="majorEastAsia" w:hAnsi="Garamond" w:cstheme="majorBidi"/>
      <w:b/>
      <w:color w:val="FFFFFF" w:themeColor="background1"/>
      <w:spacing w:val="-10"/>
      <w:kern w:val="28"/>
      <w:sz w:val="62"/>
      <w:szCs w:val="56"/>
    </w:rPr>
  </w:style>
  <w:style w:type="paragraph" w:styleId="Undertittel">
    <w:name w:val="Subtitle"/>
    <w:basedOn w:val="Normal"/>
    <w:next w:val="Normal"/>
    <w:link w:val="UndertittelTegn"/>
    <w:uiPriority w:val="11"/>
    <w:rsid w:val="00B53B9E"/>
    <w:pPr>
      <w:numPr>
        <w:ilvl w:val="1"/>
      </w:numPr>
      <w:spacing w:after="0" w:line="320" w:lineRule="atLeast"/>
      <w:contextualSpacing/>
      <w:jc w:val="center"/>
    </w:pPr>
    <w:rPr>
      <w:rFonts w:eastAsiaTheme="minorEastAsia"/>
      <w:caps/>
      <w:color w:val="FFFFFF" w:themeColor="background1"/>
      <w:sz w:val="26"/>
    </w:rPr>
  </w:style>
  <w:style w:type="character" w:customStyle="1" w:styleId="UndertittelTegn">
    <w:name w:val="Undertittel Tegn"/>
    <w:basedOn w:val="Standardskriftforavsnitt"/>
    <w:link w:val="Undertittel"/>
    <w:uiPriority w:val="11"/>
    <w:rsid w:val="002B307F"/>
    <w:rPr>
      <w:rFonts w:eastAsiaTheme="minorEastAsia"/>
      <w:caps/>
      <w:color w:val="FFFFFF" w:themeColor="background1"/>
      <w:sz w:val="26"/>
    </w:rPr>
  </w:style>
  <w:style w:type="character" w:customStyle="1" w:styleId="Overskrift3Tegn">
    <w:name w:val="Overskrift 3 Tegn"/>
    <w:basedOn w:val="Standardskriftforavsnitt"/>
    <w:link w:val="Overskrift3"/>
    <w:uiPriority w:val="9"/>
    <w:rsid w:val="00B95C78"/>
    <w:rPr>
      <w:rFonts w:asciiTheme="majorHAnsi" w:eastAsiaTheme="majorEastAsia" w:hAnsiTheme="majorHAnsi" w:cstheme="majorBidi"/>
      <w:b/>
      <w:sz w:val="26"/>
      <w:szCs w:val="24"/>
    </w:rPr>
  </w:style>
  <w:style w:type="character" w:customStyle="1" w:styleId="Overskrift2Tegn">
    <w:name w:val="Overskrift 2 Tegn"/>
    <w:basedOn w:val="Standardskriftforavsnitt"/>
    <w:link w:val="Overskrift2"/>
    <w:uiPriority w:val="9"/>
    <w:rsid w:val="00B00D0F"/>
    <w:rPr>
      <w:rFonts w:ascii="Calibri Light" w:eastAsiaTheme="majorEastAsia" w:hAnsi="Calibri Light" w:cstheme="majorBidi"/>
      <w:b/>
      <w:sz w:val="28"/>
      <w:szCs w:val="26"/>
    </w:rPr>
  </w:style>
  <w:style w:type="character" w:customStyle="1" w:styleId="Overskrift1Tegn">
    <w:name w:val="Overskrift 1 Tegn"/>
    <w:basedOn w:val="Standardskriftforavsnitt"/>
    <w:link w:val="Overskrift1"/>
    <w:uiPriority w:val="9"/>
    <w:rsid w:val="00B95C78"/>
    <w:rPr>
      <w:rFonts w:ascii="Garamond" w:eastAsiaTheme="majorEastAsia" w:hAnsi="Garamond" w:cstheme="majorBidi"/>
      <w:color w:val="000000" w:themeColor="text1"/>
      <w:sz w:val="60"/>
      <w:szCs w:val="32"/>
    </w:rPr>
  </w:style>
  <w:style w:type="table" w:styleId="Tabellrutenett">
    <w:name w:val="Table Grid"/>
    <w:basedOn w:val="Vanligtabell"/>
    <w:uiPriority w:val="39"/>
    <w:rsid w:val="003517D7"/>
    <w:pPr>
      <w:spacing w:after="0" w:line="240" w:lineRule="auto"/>
    </w:pPr>
    <w:tblPr>
      <w:tblCellMar>
        <w:left w:w="0" w:type="dxa"/>
        <w:right w:w="0" w:type="dxa"/>
      </w:tblCellMar>
    </w:tblPr>
  </w:style>
  <w:style w:type="table" w:customStyle="1" w:styleId="Blank">
    <w:name w:val="Blank"/>
    <w:basedOn w:val="Vanligtabell"/>
    <w:uiPriority w:val="99"/>
    <w:rsid w:val="00821169"/>
    <w:pPr>
      <w:spacing w:after="0" w:line="240" w:lineRule="auto"/>
      <w:contextualSpacing/>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rPr>
        <w:b/>
      </w:rPr>
    </w:tblStylePr>
    <w:tblStylePr w:type="firstCol">
      <w:rPr>
        <w:b/>
      </w:rPr>
    </w:tblStylePr>
  </w:style>
  <w:style w:type="character" w:customStyle="1" w:styleId="Overskrift4Tegn">
    <w:name w:val="Overskrift 4 Tegn"/>
    <w:basedOn w:val="Standardskriftforavsnitt"/>
    <w:link w:val="Overskrift4"/>
    <w:uiPriority w:val="9"/>
    <w:rsid w:val="002163A4"/>
    <w:rPr>
      <w:rFonts w:asciiTheme="majorHAnsi" w:eastAsiaTheme="majorEastAsia" w:hAnsiTheme="majorHAnsi" w:cstheme="majorBidi"/>
      <w:b/>
      <w:iCs/>
      <w:sz w:val="20"/>
    </w:rPr>
  </w:style>
  <w:style w:type="character" w:customStyle="1" w:styleId="Overskrift5Tegn">
    <w:name w:val="Overskrift 5 Tegn"/>
    <w:basedOn w:val="Standardskriftforavsnitt"/>
    <w:link w:val="Overskrift5"/>
    <w:uiPriority w:val="9"/>
    <w:rsid w:val="00B95C78"/>
    <w:rPr>
      <w:rFonts w:asciiTheme="majorHAnsi" w:eastAsiaTheme="majorEastAsia" w:hAnsiTheme="majorHAnsi" w:cstheme="majorBidi"/>
      <w:b/>
      <w:i/>
      <w:sz w:val="20"/>
    </w:rPr>
  </w:style>
  <w:style w:type="character" w:customStyle="1" w:styleId="Overskrift6Tegn">
    <w:name w:val="Overskrift 6 Tegn"/>
    <w:basedOn w:val="Standardskriftforavsnitt"/>
    <w:link w:val="Overskrift6"/>
    <w:uiPriority w:val="9"/>
    <w:semiHidden/>
    <w:rsid w:val="002B307F"/>
    <w:rPr>
      <w:rFonts w:asciiTheme="majorHAnsi" w:eastAsiaTheme="majorEastAsia" w:hAnsiTheme="majorHAnsi" w:cstheme="majorBidi"/>
      <w:color w:val="2B648F" w:themeColor="accent1" w:themeShade="7F"/>
      <w:sz w:val="20"/>
    </w:rPr>
  </w:style>
  <w:style w:type="character" w:customStyle="1" w:styleId="Overskrift7Tegn">
    <w:name w:val="Overskrift 7 Tegn"/>
    <w:basedOn w:val="Standardskriftforavsnitt"/>
    <w:link w:val="Overskrift7"/>
    <w:uiPriority w:val="9"/>
    <w:semiHidden/>
    <w:rsid w:val="002B307F"/>
    <w:rPr>
      <w:rFonts w:asciiTheme="majorHAnsi" w:eastAsiaTheme="majorEastAsia" w:hAnsiTheme="majorHAnsi" w:cstheme="majorBidi"/>
      <w:i/>
      <w:iCs/>
      <w:color w:val="2B648F" w:themeColor="accent1" w:themeShade="7F"/>
      <w:sz w:val="20"/>
    </w:rPr>
  </w:style>
  <w:style w:type="character" w:customStyle="1" w:styleId="Overskrift8Tegn">
    <w:name w:val="Overskrift 8 Tegn"/>
    <w:basedOn w:val="Standardskriftforavsnitt"/>
    <w:link w:val="Overskrift8"/>
    <w:uiPriority w:val="9"/>
    <w:semiHidden/>
    <w:rsid w:val="002B307F"/>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2B307F"/>
    <w:rPr>
      <w:rFonts w:asciiTheme="majorHAnsi" w:eastAsiaTheme="majorEastAsia" w:hAnsiTheme="majorHAnsi" w:cstheme="majorBidi"/>
      <w:i/>
      <w:iCs/>
      <w:color w:val="272727" w:themeColor="text1" w:themeTint="D8"/>
      <w:sz w:val="21"/>
      <w:szCs w:val="21"/>
    </w:rPr>
  </w:style>
  <w:style w:type="paragraph" w:styleId="Overskriftforinnholdsfortegnelse">
    <w:name w:val="TOC Heading"/>
    <w:basedOn w:val="Overskrift1"/>
    <w:next w:val="Normal"/>
    <w:uiPriority w:val="39"/>
    <w:qFormat/>
    <w:rsid w:val="00731B16"/>
    <w:pPr>
      <w:numPr>
        <w:numId w:val="0"/>
      </w:numPr>
      <w:spacing w:after="960"/>
      <w:outlineLvl w:val="9"/>
    </w:pPr>
    <w:rPr>
      <w:lang w:eastAsia="nb-NO"/>
    </w:rPr>
  </w:style>
  <w:style w:type="paragraph" w:styleId="INNH1">
    <w:name w:val="toc 1"/>
    <w:basedOn w:val="Normal"/>
    <w:next w:val="Normal"/>
    <w:autoRedefine/>
    <w:uiPriority w:val="39"/>
    <w:rsid w:val="00771750"/>
    <w:pPr>
      <w:tabs>
        <w:tab w:val="left" w:pos="425"/>
        <w:tab w:val="right" w:leader="dot" w:pos="8789"/>
      </w:tabs>
      <w:spacing w:after="80"/>
    </w:pPr>
    <w:rPr>
      <w:b/>
    </w:rPr>
  </w:style>
  <w:style w:type="paragraph" w:styleId="INNH2">
    <w:name w:val="toc 2"/>
    <w:basedOn w:val="Normal"/>
    <w:next w:val="Normal"/>
    <w:autoRedefine/>
    <w:uiPriority w:val="39"/>
    <w:rsid w:val="00771750"/>
    <w:pPr>
      <w:tabs>
        <w:tab w:val="left" w:pos="567"/>
        <w:tab w:val="right" w:leader="dot" w:pos="8789"/>
      </w:tabs>
      <w:spacing w:after="80"/>
    </w:pPr>
    <w:rPr>
      <w:i/>
    </w:rPr>
  </w:style>
  <w:style w:type="paragraph" w:styleId="INNH3">
    <w:name w:val="toc 3"/>
    <w:basedOn w:val="Normal"/>
    <w:next w:val="Normal"/>
    <w:autoRedefine/>
    <w:uiPriority w:val="39"/>
    <w:rsid w:val="00771750"/>
    <w:pPr>
      <w:tabs>
        <w:tab w:val="left" w:pos="851"/>
        <w:tab w:val="right" w:leader="dot" w:pos="8789"/>
      </w:tabs>
      <w:spacing w:after="0"/>
    </w:pPr>
    <w:rPr>
      <w:i/>
      <w:sz w:val="18"/>
    </w:rPr>
  </w:style>
  <w:style w:type="character" w:styleId="Hyperkobling">
    <w:name w:val="Hyperlink"/>
    <w:basedOn w:val="Standardskriftforavsnitt"/>
    <w:uiPriority w:val="99"/>
    <w:rsid w:val="00413D86"/>
    <w:rPr>
      <w:color w:val="0000FF" w:themeColor="hyperlink"/>
      <w:u w:val="single"/>
    </w:rPr>
  </w:style>
  <w:style w:type="paragraph" w:styleId="Topptekst">
    <w:name w:val="header"/>
    <w:basedOn w:val="Normal"/>
    <w:link w:val="TopptekstTegn"/>
    <w:uiPriority w:val="99"/>
    <w:rsid w:val="002B307F"/>
    <w:pPr>
      <w:tabs>
        <w:tab w:val="center" w:pos="4536"/>
        <w:tab w:val="right" w:pos="9072"/>
      </w:tabs>
      <w:spacing w:after="0" w:line="240" w:lineRule="auto"/>
    </w:pPr>
    <w:rPr>
      <w:caps/>
      <w:color w:val="96989B"/>
      <w:sz w:val="14"/>
    </w:rPr>
  </w:style>
  <w:style w:type="character" w:customStyle="1" w:styleId="TopptekstTegn">
    <w:name w:val="Topptekst Tegn"/>
    <w:basedOn w:val="Standardskriftforavsnitt"/>
    <w:link w:val="Topptekst"/>
    <w:uiPriority w:val="99"/>
    <w:rsid w:val="002B307F"/>
    <w:rPr>
      <w:caps/>
      <w:color w:val="96989B"/>
      <w:sz w:val="14"/>
    </w:rPr>
  </w:style>
  <w:style w:type="paragraph" w:styleId="Bunntekst">
    <w:name w:val="footer"/>
    <w:basedOn w:val="Normal"/>
    <w:link w:val="BunntekstTegn"/>
    <w:uiPriority w:val="99"/>
    <w:rsid w:val="00EF2586"/>
    <w:pPr>
      <w:tabs>
        <w:tab w:val="center" w:pos="4536"/>
        <w:tab w:val="right" w:pos="9072"/>
      </w:tabs>
      <w:spacing w:after="0" w:line="240" w:lineRule="auto"/>
    </w:pPr>
    <w:rPr>
      <w:caps/>
      <w:color w:val="96989B"/>
      <w:sz w:val="14"/>
    </w:rPr>
  </w:style>
  <w:style w:type="character" w:customStyle="1" w:styleId="BunntekstTegn">
    <w:name w:val="Bunntekst Tegn"/>
    <w:basedOn w:val="Standardskriftforavsnitt"/>
    <w:link w:val="Bunntekst"/>
    <w:uiPriority w:val="99"/>
    <w:rsid w:val="002B307F"/>
    <w:rPr>
      <w:caps/>
      <w:color w:val="96989B"/>
      <w:sz w:val="14"/>
    </w:rPr>
  </w:style>
  <w:style w:type="paragraph" w:customStyle="1" w:styleId="Ingress">
    <w:name w:val="Ingress"/>
    <w:basedOn w:val="Normal"/>
    <w:next w:val="Normal"/>
    <w:qFormat/>
    <w:rsid w:val="0074308B"/>
    <w:pPr>
      <w:spacing w:after="280" w:line="280" w:lineRule="atLeast"/>
    </w:pPr>
    <w:rPr>
      <w:rFonts w:ascii="Garamond" w:hAnsi="Garamond"/>
      <w:sz w:val="24"/>
      <w:lang w:eastAsia="nb-NO"/>
    </w:rPr>
  </w:style>
  <w:style w:type="paragraph" w:customStyle="1" w:styleId="Kapitteltekst">
    <w:name w:val="Kapitteltekst"/>
    <w:basedOn w:val="Normal"/>
    <w:next w:val="Normal"/>
    <w:qFormat/>
    <w:rsid w:val="008E3349"/>
    <w:pPr>
      <w:spacing w:after="0" w:line="240" w:lineRule="auto"/>
      <w:ind w:left="737"/>
    </w:pPr>
    <w:rPr>
      <w:rFonts w:ascii="Garamond" w:hAnsi="Garamond"/>
      <w:color w:val="000000" w:themeColor="text1"/>
      <w:sz w:val="32"/>
    </w:rPr>
  </w:style>
  <w:style w:type="paragraph" w:styleId="Listeavsnitt">
    <w:name w:val="List Paragraph"/>
    <w:basedOn w:val="Normal"/>
    <w:uiPriority w:val="34"/>
    <w:qFormat/>
    <w:rsid w:val="00704F4A"/>
    <w:pPr>
      <w:numPr>
        <w:numId w:val="2"/>
      </w:numPr>
      <w:spacing w:before="240"/>
      <w:contextualSpacing/>
    </w:pPr>
  </w:style>
  <w:style w:type="paragraph" w:styleId="Bildetekst">
    <w:name w:val="caption"/>
    <w:basedOn w:val="Normal"/>
    <w:next w:val="Normal"/>
    <w:uiPriority w:val="35"/>
    <w:qFormat/>
    <w:rsid w:val="00C41F01"/>
    <w:pPr>
      <w:spacing w:line="240" w:lineRule="auto"/>
    </w:pPr>
    <w:rPr>
      <w:rFonts w:ascii="Arial" w:hAnsi="Arial"/>
      <w:iCs/>
      <w:sz w:val="18"/>
      <w:szCs w:val="18"/>
    </w:rPr>
  </w:style>
  <w:style w:type="paragraph" w:styleId="Punktliste">
    <w:name w:val="List Bullet"/>
    <w:basedOn w:val="Ingress"/>
    <w:uiPriority w:val="99"/>
    <w:qFormat/>
    <w:rsid w:val="00572C23"/>
    <w:pPr>
      <w:numPr>
        <w:numId w:val="5"/>
      </w:numPr>
      <w:spacing w:before="60" w:after="120" w:line="240" w:lineRule="atLeast"/>
      <w:ind w:left="454" w:hanging="454"/>
    </w:pPr>
    <w:rPr>
      <w:rFonts w:asciiTheme="minorHAnsi" w:hAnsiTheme="minorHAnsi" w:cstheme="minorHAnsi"/>
      <w:sz w:val="20"/>
    </w:rPr>
  </w:style>
  <w:style w:type="paragraph" w:styleId="Nummerertliste">
    <w:name w:val="List Number"/>
    <w:basedOn w:val="Punktliste"/>
    <w:uiPriority w:val="99"/>
    <w:qFormat/>
    <w:rsid w:val="00E7214F"/>
    <w:pPr>
      <w:numPr>
        <w:numId w:val="6"/>
      </w:numPr>
      <w:ind w:left="454" w:hanging="454"/>
    </w:pPr>
  </w:style>
  <w:style w:type="paragraph" w:styleId="Fotnotetekst">
    <w:name w:val="footnote text"/>
    <w:basedOn w:val="Normal"/>
    <w:link w:val="FotnotetekstTegn"/>
    <w:uiPriority w:val="99"/>
    <w:rsid w:val="00891E32"/>
    <w:pPr>
      <w:spacing w:after="0" w:line="240" w:lineRule="auto"/>
    </w:pPr>
    <w:rPr>
      <w:i/>
      <w:sz w:val="18"/>
      <w:szCs w:val="20"/>
    </w:rPr>
  </w:style>
  <w:style w:type="character" w:customStyle="1" w:styleId="FotnotetekstTegn">
    <w:name w:val="Fotnotetekst Tegn"/>
    <w:basedOn w:val="Standardskriftforavsnitt"/>
    <w:link w:val="Fotnotetekst"/>
    <w:uiPriority w:val="99"/>
    <w:rsid w:val="00891E32"/>
    <w:rPr>
      <w:i/>
      <w:sz w:val="18"/>
      <w:szCs w:val="20"/>
    </w:rPr>
  </w:style>
  <w:style w:type="character" w:styleId="Fotnotereferanse">
    <w:name w:val="footnote reference"/>
    <w:basedOn w:val="Standardskriftforavsnitt"/>
    <w:rsid w:val="00891E32"/>
    <w:rPr>
      <w:vertAlign w:val="superscript"/>
    </w:rPr>
  </w:style>
  <w:style w:type="paragraph" w:customStyle="1" w:styleId="Kapitteloverskrift">
    <w:name w:val="Kapitteloverskrift"/>
    <w:basedOn w:val="Overskrift1"/>
    <w:next w:val="Normal"/>
    <w:qFormat/>
    <w:rsid w:val="00520B18"/>
    <w:pPr>
      <w:numPr>
        <w:numId w:val="0"/>
      </w:numPr>
      <w:spacing w:before="0" w:after="0"/>
      <w:ind w:left="737"/>
      <w:outlineLvl w:val="9"/>
    </w:pPr>
  </w:style>
  <w:style w:type="table" w:customStyle="1" w:styleId="Stil1">
    <w:name w:val="Stil1"/>
    <w:basedOn w:val="Vanligtabell"/>
    <w:uiPriority w:val="99"/>
    <w:rsid w:val="005241A2"/>
    <w:pPr>
      <w:spacing w:after="0" w:line="240" w:lineRule="auto"/>
      <w:ind w:left="57" w:right="57"/>
      <w:contextualSpacing/>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0" w:type="dxa"/>
        <w:bottom w:w="57" w:type="dxa"/>
        <w:right w:w="0" w:type="dxa"/>
      </w:tblCellMar>
    </w:tblPr>
    <w:tcPr>
      <w:shd w:val="clear" w:color="auto" w:fill="auto"/>
    </w:tcPr>
    <w:tblStylePr w:type="firstRow">
      <w:rPr>
        <w:b/>
      </w:rPr>
      <w:tblPr/>
      <w:tcPr>
        <w:shd w:val="clear" w:color="auto" w:fill="BFBFBF" w:themeFill="background1" w:themeFillShade="BF"/>
      </w:tcPr>
    </w:tblStylePr>
  </w:style>
  <w:style w:type="table" w:customStyle="1" w:styleId="Tabellrutenett1">
    <w:name w:val="Tabellrutenett1"/>
    <w:basedOn w:val="Vanligtabell"/>
    <w:next w:val="Tabellrutenett"/>
    <w:uiPriority w:val="39"/>
    <w:rsid w:val="001709CC"/>
    <w:pPr>
      <w:spacing w:after="0" w:line="240" w:lineRule="auto"/>
    </w:pPr>
    <w:tblPr>
      <w:tblCellMar>
        <w:left w:w="0" w:type="dxa"/>
        <w:right w:w="0" w:type="dxa"/>
      </w:tblCellMar>
    </w:tblPr>
  </w:style>
  <w:style w:type="paragraph" w:styleId="Bobletekst">
    <w:name w:val="Balloon Text"/>
    <w:basedOn w:val="Normal"/>
    <w:link w:val="BobletekstTegn"/>
    <w:uiPriority w:val="99"/>
    <w:semiHidden/>
    <w:rsid w:val="0042721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2721A"/>
    <w:rPr>
      <w:rFonts w:ascii="Segoe UI" w:hAnsi="Segoe UI" w:cs="Segoe UI"/>
      <w:sz w:val="18"/>
      <w:szCs w:val="18"/>
    </w:rPr>
  </w:style>
  <w:style w:type="table" w:customStyle="1" w:styleId="Agenda1">
    <w:name w:val="Agenda #1"/>
    <w:basedOn w:val="Vanligtabell"/>
    <w:uiPriority w:val="99"/>
    <w:rsid w:val="0053533E"/>
    <w:pPr>
      <w:spacing w:after="0" w:line="240" w:lineRule="auto"/>
    </w:pPr>
    <w:tblPr>
      <w:tblStyleRow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2F6B7D"/>
      </w:tcPr>
    </w:tblStylePr>
    <w:tblStylePr w:type="band1Horz">
      <w:tblPr/>
      <w:tcPr>
        <w:shd w:val="clear" w:color="auto" w:fill="E8F2F4"/>
      </w:tcPr>
    </w:tblStylePr>
    <w:tblStylePr w:type="band2Horz">
      <w:tblPr/>
      <w:tcPr>
        <w:shd w:val="clear" w:color="auto" w:fill="CEE4E8"/>
      </w:tcPr>
    </w:tblStylePr>
  </w:style>
  <w:style w:type="table" w:customStyle="1" w:styleId="Agenda2">
    <w:name w:val="Agenda #2"/>
    <w:basedOn w:val="Vanligtabell"/>
    <w:uiPriority w:val="99"/>
    <w:rsid w:val="0053533E"/>
    <w:pPr>
      <w:spacing w:after="0" w:line="240" w:lineRule="auto"/>
    </w:pPr>
    <w:tblPr>
      <w:tblBorders>
        <w:top w:val="single" w:sz="4" w:space="0" w:color="60A7B4"/>
        <w:left w:val="single" w:sz="4" w:space="0" w:color="60A7B4"/>
        <w:bottom w:val="single" w:sz="4" w:space="0" w:color="60A7B4"/>
        <w:right w:val="single" w:sz="4" w:space="0" w:color="60A7B4"/>
        <w:insideH w:val="single" w:sz="4" w:space="0" w:color="60A7B4"/>
        <w:insideV w:val="single" w:sz="4" w:space="0" w:color="60A7B4"/>
      </w:tblBorders>
    </w:tblPr>
    <w:tblStylePr w:type="firstRow">
      <w:rPr>
        <w:color w:val="FFFFFF" w:themeColor="background1"/>
      </w:rPr>
      <w:tblPr/>
      <w:tcPr>
        <w:tcBorders>
          <w:top w:val="single" w:sz="4" w:space="0" w:color="60A7B4"/>
          <w:left w:val="single" w:sz="4" w:space="0" w:color="60A7B4"/>
          <w:bottom w:val="single" w:sz="4" w:space="0" w:color="60A7B4"/>
          <w:right w:val="single" w:sz="4" w:space="0" w:color="60A7B4"/>
          <w:insideH w:val="single" w:sz="4" w:space="0" w:color="60A7B4"/>
          <w:insideV w:val="single" w:sz="4" w:space="0" w:color="60A7B4"/>
        </w:tcBorders>
        <w:shd w:val="clear" w:color="auto" w:fill="60A7B4"/>
      </w:tcPr>
    </w:tblStylePr>
  </w:style>
  <w:style w:type="table" w:customStyle="1" w:styleId="Agenda3">
    <w:name w:val="Agenda #3"/>
    <w:basedOn w:val="Vanligtabell"/>
    <w:uiPriority w:val="99"/>
    <w:rsid w:val="0053533E"/>
    <w:pPr>
      <w:spacing w:after="0" w:line="240" w:lineRule="auto"/>
    </w:pPr>
    <w:tblPr>
      <w:tblStyleRow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174E6E"/>
      </w:tcPr>
    </w:tblStylePr>
    <w:tblStylePr w:type="band1Horz">
      <w:tblPr/>
      <w:tcPr>
        <w:shd w:val="clear" w:color="auto" w:fill="F6F9FC"/>
      </w:tcPr>
    </w:tblStylePr>
    <w:tblStylePr w:type="band2Horz">
      <w:tblPr/>
      <w:tcPr>
        <w:shd w:val="clear" w:color="auto" w:fill="D5E6F2"/>
      </w:tcPr>
    </w:tblStylePr>
  </w:style>
  <w:style w:type="table" w:customStyle="1" w:styleId="Agenda4">
    <w:name w:val="Agenda #4"/>
    <w:basedOn w:val="Vanligtabell"/>
    <w:uiPriority w:val="99"/>
    <w:rsid w:val="0053533E"/>
    <w:pPr>
      <w:spacing w:after="0" w:line="240" w:lineRule="auto"/>
    </w:pPr>
    <w:tblPr>
      <w:tblBorders>
        <w:top w:val="single" w:sz="4" w:space="0" w:color="8BB5D1"/>
        <w:left w:val="single" w:sz="4" w:space="0" w:color="8BB5D1"/>
        <w:bottom w:val="single" w:sz="4" w:space="0" w:color="8BB5D1"/>
        <w:right w:val="single" w:sz="4" w:space="0" w:color="8BB5D1"/>
        <w:insideH w:val="single" w:sz="4" w:space="0" w:color="8BB5D1"/>
        <w:insideV w:val="single" w:sz="4" w:space="0" w:color="8BB5D1"/>
      </w:tblBorders>
    </w:tblPr>
    <w:tblStylePr w:type="firstRow">
      <w:rPr>
        <w:color w:val="FFFFFF" w:themeColor="background1"/>
      </w:rPr>
      <w:tblPr/>
      <w:tcPr>
        <w:shd w:val="clear" w:color="auto" w:fill="8BB5D1"/>
      </w:tcPr>
    </w:tblStylePr>
  </w:style>
  <w:style w:type="paragraph" w:styleId="Brdtekst">
    <w:name w:val="Body Text"/>
    <w:aliases w:val="figuroverskrift,Body Text Char1,Body Text Char Char,Body Text Char1 Char Char,Body Text Char Char Char Char,Body Text Char1 Char Char Char Char,Body Text Char Char1 Char Char Char Char,GD,DNV-Body,Brødtekst-Body,JBV-generell"/>
    <w:basedOn w:val="Normal"/>
    <w:link w:val="BrdtekstTegn"/>
    <w:rsid w:val="00C81955"/>
    <w:rPr>
      <w:rFonts w:ascii="Arial" w:eastAsia="Calibri" w:hAnsi="Arial" w:cs="Times New Roman"/>
      <w:szCs w:val="24"/>
    </w:rPr>
  </w:style>
  <w:style w:type="character" w:customStyle="1" w:styleId="BrdtekstTegn">
    <w:name w:val="Brødtekst Tegn"/>
    <w:aliases w:val="figuroverskrift Tegn,Body Text Char1 Tegn,Body Text Char Char Tegn,Body Text Char1 Char Char Tegn,Body Text Char Char Char Char Tegn,Body Text Char1 Char Char Char Char Tegn,Body Text Char Char1 Char Char Char Char Tegn,GD Tegn"/>
    <w:basedOn w:val="Standardskriftforavsnitt"/>
    <w:link w:val="Brdtekst"/>
    <w:rsid w:val="00C81955"/>
    <w:rPr>
      <w:rFonts w:ascii="Arial" w:eastAsia="Calibri" w:hAnsi="Arial" w:cs="Times New Roman"/>
      <w:sz w:val="20"/>
      <w:szCs w:val="24"/>
    </w:rPr>
  </w:style>
  <w:style w:type="character" w:styleId="Merknadsreferanse">
    <w:name w:val="annotation reference"/>
    <w:basedOn w:val="Standardskriftforavsnitt"/>
    <w:uiPriority w:val="99"/>
    <w:semiHidden/>
    <w:unhideWhenUsed/>
    <w:rsid w:val="00942ACA"/>
    <w:rPr>
      <w:sz w:val="16"/>
      <w:szCs w:val="16"/>
    </w:rPr>
  </w:style>
  <w:style w:type="paragraph" w:styleId="Merknadstekst">
    <w:name w:val="annotation text"/>
    <w:basedOn w:val="Normal"/>
    <w:link w:val="MerknadstekstTegn"/>
    <w:uiPriority w:val="99"/>
    <w:unhideWhenUsed/>
    <w:rsid w:val="00942ACA"/>
    <w:pPr>
      <w:spacing w:line="240" w:lineRule="auto"/>
    </w:pPr>
    <w:rPr>
      <w:szCs w:val="20"/>
    </w:rPr>
  </w:style>
  <w:style w:type="character" w:customStyle="1" w:styleId="MerknadstekstTegn">
    <w:name w:val="Merknadstekst Tegn"/>
    <w:basedOn w:val="Standardskriftforavsnitt"/>
    <w:link w:val="Merknadstekst"/>
    <w:uiPriority w:val="99"/>
    <w:rsid w:val="00942ACA"/>
    <w:rPr>
      <w:sz w:val="20"/>
      <w:szCs w:val="20"/>
    </w:rPr>
  </w:style>
  <w:style w:type="paragraph" w:styleId="Kommentaremne">
    <w:name w:val="annotation subject"/>
    <w:basedOn w:val="Merknadstekst"/>
    <w:next w:val="Merknadstekst"/>
    <w:link w:val="KommentaremneTegn"/>
    <w:uiPriority w:val="99"/>
    <w:semiHidden/>
    <w:rsid w:val="001129BE"/>
    <w:rPr>
      <w:b/>
      <w:bCs/>
    </w:rPr>
  </w:style>
  <w:style w:type="character" w:customStyle="1" w:styleId="KommentaremneTegn">
    <w:name w:val="Kommentaremne Tegn"/>
    <w:basedOn w:val="MerknadstekstTegn"/>
    <w:link w:val="Kommentaremne"/>
    <w:uiPriority w:val="99"/>
    <w:semiHidden/>
    <w:rsid w:val="001129BE"/>
    <w:rPr>
      <w:b/>
      <w:bCs/>
      <w:sz w:val="20"/>
      <w:szCs w:val="20"/>
    </w:rPr>
  </w:style>
  <w:style w:type="character" w:customStyle="1" w:styleId="Ulstomtale1">
    <w:name w:val="Uløst omtale1"/>
    <w:basedOn w:val="Standardskriftforavsnitt"/>
    <w:uiPriority w:val="99"/>
    <w:semiHidden/>
    <w:unhideWhenUsed/>
    <w:rsid w:val="0038162A"/>
    <w:rPr>
      <w:color w:val="605E5C"/>
      <w:shd w:val="clear" w:color="auto" w:fill="E1DFDD"/>
    </w:rPr>
  </w:style>
  <w:style w:type="character" w:styleId="Fulgthyperkobling">
    <w:name w:val="FollowedHyperlink"/>
    <w:basedOn w:val="Standardskriftforavsnitt"/>
    <w:uiPriority w:val="99"/>
    <w:semiHidden/>
    <w:rsid w:val="0038162A"/>
    <w:rPr>
      <w:color w:val="800080" w:themeColor="followedHyperlink"/>
      <w:u w:val="single"/>
    </w:rPr>
  </w:style>
  <w:style w:type="paragraph" w:styleId="NormalWeb">
    <w:name w:val="Normal (Web)"/>
    <w:basedOn w:val="Normal"/>
    <w:uiPriority w:val="99"/>
    <w:semiHidden/>
    <w:unhideWhenUsed/>
    <w:rsid w:val="008563C4"/>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12340">
      <w:bodyDiv w:val="1"/>
      <w:marLeft w:val="0"/>
      <w:marRight w:val="0"/>
      <w:marTop w:val="0"/>
      <w:marBottom w:val="0"/>
      <w:divBdr>
        <w:top w:val="none" w:sz="0" w:space="0" w:color="auto"/>
        <w:left w:val="none" w:sz="0" w:space="0" w:color="auto"/>
        <w:bottom w:val="none" w:sz="0" w:space="0" w:color="auto"/>
        <w:right w:val="none" w:sz="0" w:space="0" w:color="auto"/>
      </w:divBdr>
    </w:div>
    <w:div w:id="270093505">
      <w:bodyDiv w:val="1"/>
      <w:marLeft w:val="0"/>
      <w:marRight w:val="0"/>
      <w:marTop w:val="0"/>
      <w:marBottom w:val="0"/>
      <w:divBdr>
        <w:top w:val="none" w:sz="0" w:space="0" w:color="auto"/>
        <w:left w:val="none" w:sz="0" w:space="0" w:color="auto"/>
        <w:bottom w:val="none" w:sz="0" w:space="0" w:color="auto"/>
        <w:right w:val="none" w:sz="0" w:space="0" w:color="auto"/>
      </w:divBdr>
    </w:div>
    <w:div w:id="340277877">
      <w:bodyDiv w:val="1"/>
      <w:marLeft w:val="0"/>
      <w:marRight w:val="0"/>
      <w:marTop w:val="0"/>
      <w:marBottom w:val="0"/>
      <w:divBdr>
        <w:top w:val="none" w:sz="0" w:space="0" w:color="auto"/>
        <w:left w:val="none" w:sz="0" w:space="0" w:color="auto"/>
        <w:bottom w:val="none" w:sz="0" w:space="0" w:color="auto"/>
        <w:right w:val="none" w:sz="0" w:space="0" w:color="auto"/>
      </w:divBdr>
      <w:divsChild>
        <w:div w:id="712198925">
          <w:marLeft w:val="446"/>
          <w:marRight w:val="0"/>
          <w:marTop w:val="240"/>
          <w:marBottom w:val="0"/>
          <w:divBdr>
            <w:top w:val="none" w:sz="0" w:space="0" w:color="auto"/>
            <w:left w:val="none" w:sz="0" w:space="0" w:color="auto"/>
            <w:bottom w:val="none" w:sz="0" w:space="0" w:color="auto"/>
            <w:right w:val="none" w:sz="0" w:space="0" w:color="auto"/>
          </w:divBdr>
        </w:div>
        <w:div w:id="525406940">
          <w:marLeft w:val="446"/>
          <w:marRight w:val="0"/>
          <w:marTop w:val="240"/>
          <w:marBottom w:val="0"/>
          <w:divBdr>
            <w:top w:val="none" w:sz="0" w:space="0" w:color="auto"/>
            <w:left w:val="none" w:sz="0" w:space="0" w:color="auto"/>
            <w:bottom w:val="none" w:sz="0" w:space="0" w:color="auto"/>
            <w:right w:val="none" w:sz="0" w:space="0" w:color="auto"/>
          </w:divBdr>
        </w:div>
      </w:divsChild>
    </w:div>
    <w:div w:id="913126388">
      <w:bodyDiv w:val="1"/>
      <w:marLeft w:val="0"/>
      <w:marRight w:val="0"/>
      <w:marTop w:val="0"/>
      <w:marBottom w:val="0"/>
      <w:divBdr>
        <w:top w:val="none" w:sz="0" w:space="0" w:color="auto"/>
        <w:left w:val="none" w:sz="0" w:space="0" w:color="auto"/>
        <w:bottom w:val="none" w:sz="0" w:space="0" w:color="auto"/>
        <w:right w:val="none" w:sz="0" w:space="0" w:color="auto"/>
      </w:divBdr>
    </w:div>
    <w:div w:id="1121532437">
      <w:bodyDiv w:val="1"/>
      <w:marLeft w:val="0"/>
      <w:marRight w:val="0"/>
      <w:marTop w:val="0"/>
      <w:marBottom w:val="0"/>
      <w:divBdr>
        <w:top w:val="none" w:sz="0" w:space="0" w:color="auto"/>
        <w:left w:val="none" w:sz="0" w:space="0" w:color="auto"/>
        <w:bottom w:val="none" w:sz="0" w:space="0" w:color="auto"/>
        <w:right w:val="none" w:sz="0" w:space="0" w:color="auto"/>
      </w:divBdr>
    </w:div>
    <w:div w:id="1393580972">
      <w:bodyDiv w:val="1"/>
      <w:marLeft w:val="0"/>
      <w:marRight w:val="0"/>
      <w:marTop w:val="0"/>
      <w:marBottom w:val="0"/>
      <w:divBdr>
        <w:top w:val="none" w:sz="0" w:space="0" w:color="auto"/>
        <w:left w:val="none" w:sz="0" w:space="0" w:color="auto"/>
        <w:bottom w:val="none" w:sz="0" w:space="0" w:color="auto"/>
        <w:right w:val="none" w:sz="0" w:space="0" w:color="auto"/>
      </w:divBdr>
    </w:div>
    <w:div w:id="176194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cid:image001.png@01D698C9.665F0500" TargetMode="External"/><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funksjonsattest.no/tags/report/83513" TargetMode="External"/><Relationship Id="rId1" Type="http://schemas.openxmlformats.org/officeDocument/2006/relationships/hyperlink" Target="https://www.fhi.no/nyheter/2016/hvilke-sykdommer-betyr-mest-for-no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aler\Rapport.dotm" TargetMode="External"/></Relationships>
</file>

<file path=word/theme/theme1.xml><?xml version="1.0" encoding="utf-8"?>
<a:theme xmlns:a="http://schemas.openxmlformats.org/drawingml/2006/main" name="Office-tema">
  <a:themeElements>
    <a:clrScheme name="Agenda Kaupang">
      <a:dk1>
        <a:sysClr val="windowText" lastClr="000000"/>
      </a:dk1>
      <a:lt1>
        <a:sysClr val="window" lastClr="FFFFFF"/>
      </a:lt1>
      <a:dk2>
        <a:srgbClr val="575756"/>
      </a:dk2>
      <a:lt2>
        <a:srgbClr val="FFA000"/>
      </a:lt2>
      <a:accent1>
        <a:srgbClr val="97C1E0"/>
      </a:accent1>
      <a:accent2>
        <a:srgbClr val="4583AD"/>
      </a:accent2>
      <a:accent3>
        <a:srgbClr val="1F6994"/>
      </a:accent3>
      <a:accent4>
        <a:srgbClr val="114264"/>
      </a:accent4>
      <a:accent5>
        <a:srgbClr val="2F6B7D"/>
      </a:accent5>
      <a:accent6>
        <a:srgbClr val="60A7B4"/>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root>
  <Tittel>ittel på rapport</Tittel>
  <Utgiver/>
  <Oppdragsgiver>sammen skaper vi fremtiden</Oppdragsgiver>
  <rapportnr>HELSE OG mestringsplan</rapportnr>
  <tittel>Omsorgsplan for Dønna kommune</tittel>
</root>
</file>

<file path=customXml/itemProps1.xml><?xml version="1.0" encoding="utf-8"?>
<ds:datastoreItem xmlns:ds="http://schemas.openxmlformats.org/officeDocument/2006/customXml" ds:itemID="{6CBD3F9B-C727-4424-9DB6-13763A3D7AF7}">
  <ds:schemaRefs>
    <ds:schemaRef ds:uri="http://schemas.openxmlformats.org/officeDocument/2006/bibliography"/>
  </ds:schemaRefs>
</ds:datastoreItem>
</file>

<file path=customXml/itemProps2.xml><?xml version="1.0" encoding="utf-8"?>
<ds:datastoreItem xmlns:ds="http://schemas.openxmlformats.org/officeDocument/2006/customXml" ds:itemID="{726D343F-CBCC-473B-9244-8FA41BF0C6BC}">
  <ds:schemaRefs/>
</ds:datastoreItem>
</file>

<file path=docProps/app.xml><?xml version="1.0" encoding="utf-8"?>
<Properties xmlns="http://schemas.openxmlformats.org/officeDocument/2006/extended-properties" xmlns:vt="http://schemas.openxmlformats.org/officeDocument/2006/docPropsVTypes">
  <Template>Rapport.dotm</Template>
  <TotalTime>4</TotalTime>
  <Pages>29</Pages>
  <Words>11138</Words>
  <Characters>59035</Characters>
  <Application>Microsoft Office Word</Application>
  <DocSecurity>0</DocSecurity>
  <Lines>491</Lines>
  <Paragraphs>140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HALD-IKT</Company>
  <LinksUpToDate>false</LinksUpToDate>
  <CharactersWithSpaces>70033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 Uppstrøm Berg</dc:creator>
  <cp:lastModifiedBy>Geir Berglund</cp:lastModifiedBy>
  <cp:revision>2</cp:revision>
  <cp:lastPrinted>2018-09-18T14:11:00Z</cp:lastPrinted>
  <dcterms:created xsi:type="dcterms:W3CDTF">2021-11-10T12:12:00Z</dcterms:created>
  <dcterms:modified xsi:type="dcterms:W3CDTF">2021-11-10T12:12:00Z</dcterms:modified>
</cp:coreProperties>
</file>